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42345" w14:paraId="19ECD58A" w14:textId="77777777" w:rsidTr="007E5C2C">
        <w:trPr>
          <w:trHeight w:val="5809"/>
        </w:trPr>
        <w:tc>
          <w:tcPr>
            <w:tcW w:w="10456" w:type="dxa"/>
            <w:gridSpan w:val="2"/>
            <w:vAlign w:val="bottom"/>
          </w:tcPr>
          <w:p w14:paraId="09A7525B" w14:textId="19809942" w:rsidR="00942345" w:rsidRDefault="000975FA" w:rsidP="00845186">
            <w:pPr>
              <w:jc w:val="center"/>
              <w:rPr>
                <w:sz w:val="56"/>
              </w:rPr>
            </w:pPr>
            <w:r>
              <w:rPr>
                <w:noProof/>
              </w:rPr>
              <w:drawing>
                <wp:anchor distT="0" distB="0" distL="114300" distR="114300" simplePos="0" relativeHeight="251659264" behindDoc="0" locked="0" layoutInCell="1" allowOverlap="1" wp14:anchorId="7103C810" wp14:editId="295BC7D6">
                  <wp:simplePos x="0" y="0"/>
                  <wp:positionH relativeFrom="column">
                    <wp:posOffset>-68580</wp:posOffset>
                  </wp:positionH>
                  <wp:positionV relativeFrom="paragraph">
                    <wp:posOffset>-1370330</wp:posOffset>
                  </wp:positionV>
                  <wp:extent cx="1282700" cy="552450"/>
                  <wp:effectExtent l="0" t="0" r="0" b="0"/>
                  <wp:wrapNone/>
                  <wp:docPr id="29"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552450"/>
                          </a:xfrm>
                          <a:prstGeom prst="rect">
                            <a:avLst/>
                          </a:prstGeom>
                          <a:noFill/>
                        </pic:spPr>
                      </pic:pic>
                    </a:graphicData>
                  </a:graphic>
                  <wp14:sizeRelH relativeFrom="margin">
                    <wp14:pctWidth>0</wp14:pctWidth>
                  </wp14:sizeRelH>
                  <wp14:sizeRelV relativeFrom="margin">
                    <wp14:pctHeight>0</wp14:pctHeight>
                  </wp14:sizeRelV>
                </wp:anchor>
              </w:drawing>
            </w:r>
            <w:r w:rsidR="00F32E39">
              <w:rPr>
                <w:sz w:val="48"/>
                <w:szCs w:val="18"/>
              </w:rPr>
              <w:t>Safeguarding Children Foundation</w:t>
            </w:r>
          </w:p>
          <w:p w14:paraId="50B5D2B1" w14:textId="688039C6" w:rsidR="007E5C2C" w:rsidRDefault="007E5C2C" w:rsidP="00845186">
            <w:pPr>
              <w:jc w:val="center"/>
              <w:rPr>
                <w:b/>
                <w:sz w:val="56"/>
              </w:rPr>
            </w:pPr>
          </w:p>
          <w:p w14:paraId="730F204F" w14:textId="2B1568FE" w:rsidR="00942345" w:rsidRDefault="00F32E39" w:rsidP="00845186">
            <w:pPr>
              <w:jc w:val="center"/>
              <w:rPr>
                <w:b/>
                <w:sz w:val="56"/>
              </w:rPr>
            </w:pPr>
            <w:r>
              <w:rPr>
                <w:b/>
                <w:sz w:val="56"/>
              </w:rPr>
              <w:t>Pre-course workbook</w:t>
            </w:r>
          </w:p>
          <w:p w14:paraId="18FBDDCC" w14:textId="77777777" w:rsidR="007E5C2C" w:rsidRDefault="007E5C2C" w:rsidP="00845186">
            <w:pPr>
              <w:jc w:val="center"/>
              <w:rPr>
                <w:sz w:val="44"/>
              </w:rPr>
            </w:pPr>
          </w:p>
          <w:p w14:paraId="265759D5" w14:textId="6A60A737" w:rsidR="00942345" w:rsidRPr="00DD30DE" w:rsidRDefault="00942345" w:rsidP="00845186">
            <w:pPr>
              <w:jc w:val="center"/>
              <w:rPr>
                <w:sz w:val="44"/>
              </w:rPr>
            </w:pPr>
            <w:r>
              <w:rPr>
                <w:sz w:val="44"/>
              </w:rPr>
              <w:t>Reflective portfolio</w:t>
            </w:r>
          </w:p>
          <w:p w14:paraId="001DFFD9" w14:textId="77777777" w:rsidR="00942345" w:rsidRDefault="00942345" w:rsidP="00845186">
            <w:pPr>
              <w:pStyle w:val="NoSpacing"/>
              <w:jc w:val="center"/>
            </w:pPr>
          </w:p>
        </w:tc>
      </w:tr>
      <w:tr w:rsidR="006D31CE" w14:paraId="28E51FDF" w14:textId="77777777" w:rsidTr="007E5C2C">
        <w:trPr>
          <w:trHeight w:val="3524"/>
        </w:trPr>
        <w:tc>
          <w:tcPr>
            <w:tcW w:w="5228" w:type="dxa"/>
            <w:vAlign w:val="bottom"/>
          </w:tcPr>
          <w:p w14:paraId="223A8F01" w14:textId="088338FB" w:rsidR="006D31CE" w:rsidRPr="00F802CB" w:rsidRDefault="00F802CB" w:rsidP="00F802CB">
            <w:pPr>
              <w:pStyle w:val="NoSpacing"/>
              <w:jc w:val="right"/>
              <w:rPr>
                <w:b/>
                <w:bCs/>
              </w:rPr>
            </w:pPr>
            <w:r w:rsidRPr="00F802CB">
              <w:rPr>
                <w:b/>
                <w:bCs/>
              </w:rPr>
              <w:t>Your name</w:t>
            </w:r>
          </w:p>
        </w:tc>
        <w:tc>
          <w:tcPr>
            <w:tcW w:w="5228" w:type="dxa"/>
            <w:vAlign w:val="bottom"/>
          </w:tcPr>
          <w:p w14:paraId="3B8CF022" w14:textId="6238DDE2" w:rsidR="006D31CE" w:rsidRDefault="00C334D7" w:rsidP="007E5C2C">
            <w:pPr>
              <w:pStyle w:val="NoSpacing"/>
            </w:pPr>
            <w:proofErr w:type="spellStart"/>
            <w:r>
              <w:t>A.</w:t>
            </w:r>
            <w:proofErr w:type="gramStart"/>
            <w:r>
              <w:t>N.Other</w:t>
            </w:r>
            <w:proofErr w:type="spellEnd"/>
            <w:proofErr w:type="gramEnd"/>
          </w:p>
        </w:tc>
      </w:tr>
      <w:tr w:rsidR="006D31CE" w14:paraId="3982786C" w14:textId="77777777" w:rsidTr="007E5C2C">
        <w:tc>
          <w:tcPr>
            <w:tcW w:w="5228" w:type="dxa"/>
            <w:vAlign w:val="bottom"/>
          </w:tcPr>
          <w:p w14:paraId="7904677B" w14:textId="167C66B1" w:rsidR="006D31CE" w:rsidRPr="00F802CB" w:rsidRDefault="00F802CB" w:rsidP="00F802CB">
            <w:pPr>
              <w:pStyle w:val="NoSpacing"/>
              <w:jc w:val="right"/>
              <w:rPr>
                <w:b/>
                <w:bCs/>
              </w:rPr>
            </w:pPr>
            <w:r w:rsidRPr="00F802CB">
              <w:rPr>
                <w:b/>
                <w:bCs/>
              </w:rPr>
              <w:t>Date completing portfolio</w:t>
            </w:r>
          </w:p>
        </w:tc>
        <w:tc>
          <w:tcPr>
            <w:tcW w:w="5228" w:type="dxa"/>
            <w:vAlign w:val="bottom"/>
          </w:tcPr>
          <w:p w14:paraId="3902BFBD" w14:textId="67973240" w:rsidR="006D31CE" w:rsidRDefault="00C334D7" w:rsidP="007E5C2C">
            <w:pPr>
              <w:pStyle w:val="NoSpacing"/>
            </w:pPr>
            <w:r>
              <w:t>1</w:t>
            </w:r>
            <w:r w:rsidRPr="00C334D7">
              <w:rPr>
                <w:vertAlign w:val="superscript"/>
              </w:rPr>
              <w:t>st</w:t>
            </w:r>
            <w:r>
              <w:t xml:space="preserve"> September 2020</w:t>
            </w:r>
          </w:p>
        </w:tc>
      </w:tr>
    </w:tbl>
    <w:p w14:paraId="7A41983D" w14:textId="08DD49F7" w:rsidR="000E6CB5" w:rsidRDefault="004446C0" w:rsidP="00F30D4A">
      <w:pPr>
        <w:pStyle w:val="NoSpacing"/>
        <w:rPr>
          <w:rFonts w:asciiTheme="minorHAnsi" w:eastAsiaTheme="majorEastAsia" w:hAnsiTheme="minorHAnsi" w:cstheme="majorBidi"/>
          <w:b/>
          <w:color w:val="669040"/>
          <w:spacing w:val="5"/>
          <w:kern w:val="28"/>
          <w:sz w:val="52"/>
          <w:szCs w:val="52"/>
        </w:rPr>
      </w:pPr>
      <w:r>
        <w:rPr>
          <w:noProof/>
        </w:rPr>
        <w:drawing>
          <wp:anchor distT="0" distB="0" distL="114300" distR="114300" simplePos="0" relativeHeight="251658240" behindDoc="0" locked="0" layoutInCell="1" allowOverlap="1" wp14:anchorId="0F6FD485" wp14:editId="321552D8">
            <wp:simplePos x="0" y="0"/>
            <wp:positionH relativeFrom="column">
              <wp:posOffset>5829300</wp:posOffset>
            </wp:positionH>
            <wp:positionV relativeFrom="paragraph">
              <wp:posOffset>-6171565</wp:posOffset>
            </wp:positionV>
            <wp:extent cx="538480" cy="5429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480" cy="542925"/>
                    </a:xfrm>
                    <a:prstGeom prst="rect">
                      <a:avLst/>
                    </a:prstGeom>
                  </pic:spPr>
                </pic:pic>
              </a:graphicData>
            </a:graphic>
            <wp14:sizeRelH relativeFrom="margin">
              <wp14:pctWidth>0</wp14:pctWidth>
            </wp14:sizeRelH>
            <wp14:sizeRelV relativeFrom="margin">
              <wp14:pctHeight>0</wp14:pctHeight>
            </wp14:sizeRelV>
          </wp:anchor>
        </w:drawing>
      </w:r>
      <w:r w:rsidR="000E6CB5">
        <w:rPr>
          <w:noProof/>
        </w:rPr>
        <w:drawing>
          <wp:anchor distT="0" distB="0" distL="114300" distR="114300" simplePos="0" relativeHeight="251655680" behindDoc="1" locked="0" layoutInCell="1" allowOverlap="1" wp14:anchorId="76CAE8AD" wp14:editId="52072B19">
            <wp:simplePos x="0" y="0"/>
            <wp:positionH relativeFrom="column">
              <wp:posOffset>517525</wp:posOffset>
            </wp:positionH>
            <wp:positionV relativeFrom="paragraph">
              <wp:posOffset>1057275</wp:posOffset>
            </wp:positionV>
            <wp:extent cx="8610600" cy="502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Circles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0" cy="5029200"/>
                    </a:xfrm>
                    <a:prstGeom prst="rect">
                      <a:avLst/>
                    </a:prstGeom>
                  </pic:spPr>
                </pic:pic>
              </a:graphicData>
            </a:graphic>
            <wp14:sizeRelH relativeFrom="page">
              <wp14:pctWidth>0</wp14:pctWidth>
            </wp14:sizeRelH>
            <wp14:sizeRelV relativeFrom="page">
              <wp14:pctHeight>0</wp14:pctHeight>
            </wp14:sizeRelV>
          </wp:anchor>
        </w:drawing>
      </w:r>
      <w:r w:rsidR="000E6CB5">
        <w:br w:type="page"/>
      </w:r>
    </w:p>
    <w:p w14:paraId="63FCB201" w14:textId="77777777" w:rsidR="00DD30DE" w:rsidRDefault="00DD30DE" w:rsidP="00DD30DE">
      <w:pPr>
        <w:sectPr w:rsidR="00DD30DE" w:rsidSect="009C4667">
          <w:headerReference w:type="even" r:id="rId14"/>
          <w:footerReference w:type="default" r:id="rId15"/>
          <w:pgSz w:w="11906" w:h="16838"/>
          <w:pgMar w:top="720" w:right="720" w:bottom="720" w:left="720" w:header="708" w:footer="392" w:gutter="0"/>
          <w:cols w:space="708"/>
          <w:titlePg/>
          <w:docGrid w:linePitch="360"/>
        </w:sectPr>
      </w:pPr>
    </w:p>
    <w:p w14:paraId="2748C8DD" w14:textId="665BC090" w:rsidR="00E61BB5" w:rsidRDefault="00E61BB5" w:rsidP="00E61BB5">
      <w:pPr>
        <w:pStyle w:val="Title"/>
      </w:pPr>
      <w:r>
        <w:lastRenderedPageBreak/>
        <w:t xml:space="preserve">introduction </w:t>
      </w:r>
    </w:p>
    <w:p w14:paraId="35B7D749" w14:textId="77777777" w:rsidR="00B21742" w:rsidRDefault="00F32E39" w:rsidP="00DD30DE">
      <w:r>
        <w:t xml:space="preserve">Welcome to the Bristol City Council Safeguarding Children Foundation course. </w:t>
      </w:r>
      <w:r w:rsidR="00707F44">
        <w:t>We are looking forward to seeing you on the day of your traini</w:t>
      </w:r>
      <w:r w:rsidR="00B21742">
        <w:t xml:space="preserve">ng. </w:t>
      </w:r>
    </w:p>
    <w:p w14:paraId="23BCE584" w14:textId="4ADE4928" w:rsidR="008E112C" w:rsidRDefault="00B21742" w:rsidP="00DD30DE">
      <w:r>
        <w:t>Y</w:t>
      </w:r>
      <w:r w:rsidR="00F32E39">
        <w:t xml:space="preserve">ou should </w:t>
      </w:r>
      <w:r>
        <w:t xml:space="preserve">already </w:t>
      </w:r>
      <w:r w:rsidR="00F32E39">
        <w:t xml:space="preserve">have completed the Learning Pool </w:t>
      </w:r>
      <w:proofErr w:type="spellStart"/>
      <w:r w:rsidR="00F32E39">
        <w:t>elearning</w:t>
      </w:r>
      <w:proofErr w:type="spellEnd"/>
      <w:r w:rsidR="00F32E39">
        <w:t xml:space="preserve"> cours</w:t>
      </w:r>
      <w:r w:rsidR="00707F44">
        <w:t>e</w:t>
      </w:r>
      <w:r>
        <w:t xml:space="preserve"> – if you </w:t>
      </w:r>
      <w:proofErr w:type="gramStart"/>
      <w:r>
        <w:t>haven’t</w:t>
      </w:r>
      <w:proofErr w:type="gramEnd"/>
      <w:r>
        <w:t xml:space="preserve"> yet completed this training please do so now. </w:t>
      </w:r>
      <w:r w:rsidR="00B54D87">
        <w:t xml:space="preserve">If you have any problems </w:t>
      </w:r>
      <w:hyperlink r:id="rId16" w:history="1">
        <w:r w:rsidR="00B54D87" w:rsidRPr="009323B9">
          <w:rPr>
            <w:rStyle w:val="Hyperlink"/>
            <w:b/>
            <w:bCs/>
            <w:color w:val="31849B" w:themeColor="accent5" w:themeShade="BF"/>
          </w:rPr>
          <w:t>contact the Learning &amp; Development team</w:t>
        </w:r>
      </w:hyperlink>
      <w:r w:rsidR="00B54D87">
        <w:t>.</w:t>
      </w:r>
    </w:p>
    <w:p w14:paraId="1D7926E8" w14:textId="2E3AD2D5" w:rsidR="00D97735" w:rsidRDefault="00527907" w:rsidP="00DD30DE">
      <w:r>
        <w:rPr>
          <w:noProof/>
        </w:rPr>
        <w:drawing>
          <wp:anchor distT="0" distB="0" distL="114300" distR="114300" simplePos="0" relativeHeight="251653632" behindDoc="1" locked="0" layoutInCell="1" allowOverlap="1" wp14:anchorId="39B0C19D" wp14:editId="2159AE6F">
            <wp:simplePos x="0" y="0"/>
            <wp:positionH relativeFrom="page">
              <wp:posOffset>2378710</wp:posOffset>
            </wp:positionH>
            <wp:positionV relativeFrom="paragraph">
              <wp:posOffset>2094865</wp:posOffset>
            </wp:positionV>
            <wp:extent cx="7075805" cy="4623435"/>
            <wp:effectExtent l="0" t="0" r="0" b="5715"/>
            <wp:wrapNone/>
            <wp:docPr id="10" name="Picture 10"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young boys.jpg"/>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075805" cy="4623435"/>
                    </a:xfrm>
                    <a:prstGeom prst="rect">
                      <a:avLst/>
                    </a:prstGeom>
                  </pic:spPr>
                </pic:pic>
              </a:graphicData>
            </a:graphic>
            <wp14:sizeRelH relativeFrom="page">
              <wp14:pctWidth>0</wp14:pctWidth>
            </wp14:sizeRelH>
            <wp14:sizeRelV relativeFrom="page">
              <wp14:pctHeight>0</wp14:pctHeight>
            </wp14:sizeRelV>
          </wp:anchor>
        </w:drawing>
      </w:r>
      <w:r w:rsidR="009323B9">
        <w:t xml:space="preserve">This workbook is to be completed prior to the course. </w:t>
      </w:r>
      <w:proofErr w:type="gramStart"/>
      <w:r w:rsidR="009323B9">
        <w:t>You’ll</w:t>
      </w:r>
      <w:proofErr w:type="gramEnd"/>
      <w:r w:rsidR="009323B9">
        <w:t xml:space="preserve"> use it to help you contribute to the groupwork</w:t>
      </w:r>
      <w:r w:rsidR="006C6E12">
        <w:t xml:space="preserve">. You will need between half an hour and an hour to complete the exercises. The workbook is a mandatory element and you may be asked to </w:t>
      </w:r>
      <w:r w:rsidR="00AF71A1">
        <w:t>share your completed workbook with the Learning &amp; Development team</w:t>
      </w:r>
      <w:r w:rsidR="008F7C80">
        <w:t>.</w:t>
      </w:r>
    </w:p>
    <w:p w14:paraId="3C5FF5E6" w14:textId="76699082" w:rsidR="00DD30DE" w:rsidRDefault="00BC2F0A" w:rsidP="00DD30DE">
      <w:r w:rsidRPr="00BC2F0A">
        <w:t xml:space="preserve">The training is provided by </w:t>
      </w:r>
      <w:r w:rsidR="00784C4C" w:rsidRPr="00BC2F0A">
        <w:rPr>
          <w:b/>
          <w:bCs/>
        </w:rPr>
        <w:t>dialogue</w:t>
      </w:r>
      <w:r>
        <w:t xml:space="preserve">, </w:t>
      </w:r>
      <w:r w:rsidR="00784C4C">
        <w:t xml:space="preserve">a </w:t>
      </w:r>
      <w:r>
        <w:t xml:space="preserve">safeguarding </w:t>
      </w:r>
      <w:r w:rsidR="00784C4C">
        <w:t xml:space="preserve">training and consultancy </w:t>
      </w:r>
      <w:r>
        <w:t>company.</w:t>
      </w:r>
      <w:r w:rsidR="00BC5CDE">
        <w:t xml:space="preserve"> We</w:t>
      </w:r>
      <w:r w:rsidR="00530FE6">
        <w:t xml:space="preserve"> support organisations </w:t>
      </w:r>
      <w:r w:rsidR="00E77152">
        <w:t>across the country</w:t>
      </w:r>
      <w:r w:rsidR="00530FE6">
        <w:t xml:space="preserve"> to </w:t>
      </w:r>
      <w:r w:rsidR="007A71D1">
        <w:t>develop a strong and effective focus on improving the lives of young people</w:t>
      </w:r>
      <w:r w:rsidR="00DD30DE">
        <w:t>.</w:t>
      </w:r>
      <w:r w:rsidR="005A13A3">
        <w:t xml:space="preserve"> </w:t>
      </w:r>
      <w:r w:rsidR="00D6338D">
        <w:t>Our trainers are experts in the field, but most of all really care about young people and about building your skills and confidence so that you take the right action to keeping young people safe.</w:t>
      </w:r>
    </w:p>
    <w:p w14:paraId="1755D233" w14:textId="18133EDF" w:rsidR="00FE710E" w:rsidRDefault="00600F2E" w:rsidP="00FE710E">
      <w:pPr>
        <w:pStyle w:val="Title"/>
        <w:spacing w:after="0"/>
      </w:pPr>
      <w:r>
        <w:br w:type="column"/>
      </w:r>
      <w:r w:rsidR="00CA6445">
        <w:t xml:space="preserve">the </w:t>
      </w:r>
      <w:r w:rsidR="00D6338D">
        <w:t>trainer</w:t>
      </w:r>
    </w:p>
    <w:p w14:paraId="50BDA879" w14:textId="2AF5E49F" w:rsidR="00FE710E" w:rsidRPr="00D6338D" w:rsidRDefault="00D6338D" w:rsidP="00D6338D">
      <w:pPr>
        <w:spacing w:before="240"/>
      </w:pPr>
      <w:r>
        <w:rPr>
          <w:b/>
          <w:bCs/>
          <w:noProof/>
        </w:rPr>
        <w:t>Rachael Courage</w:t>
      </w:r>
      <w:r>
        <w:rPr>
          <w:noProof/>
        </w:rPr>
        <w:t xml:space="preserve"> </w:t>
      </w:r>
      <w:r w:rsidR="00374AF7">
        <w:rPr>
          <w:noProof/>
        </w:rPr>
        <w:t>is a qualified social worker. As well as delivering training she is a part-time child protection conference chair</w:t>
      </w:r>
      <w:r w:rsidR="005B0B3C">
        <w:rPr>
          <w:noProof/>
        </w:rPr>
        <w:t xml:space="preserve">, meaning she works with the most vulnerable children and their families </w:t>
      </w:r>
      <w:r w:rsidR="008527B1">
        <w:rPr>
          <w:noProof/>
        </w:rPr>
        <w:t xml:space="preserve">every week, listening to their worries, assessing the risk to their children and putting together plans with </w:t>
      </w:r>
      <w:r w:rsidR="00F42FE0">
        <w:rPr>
          <w:noProof/>
        </w:rPr>
        <w:t>staff from a wide range of organisations to ensure these children are able to live safely at home.</w:t>
      </w:r>
    </w:p>
    <w:p w14:paraId="5745095D" w14:textId="7D5FCF35" w:rsidR="00072DE7" w:rsidRDefault="00072DE7" w:rsidP="00072DE7">
      <w:pPr>
        <w:pStyle w:val="Title"/>
        <w:spacing w:after="0"/>
      </w:pPr>
      <w:r>
        <w:t>the course</w:t>
      </w:r>
    </w:p>
    <w:p w14:paraId="78D185C6" w14:textId="30F34A18" w:rsidR="00DD246A" w:rsidRPr="00072DE7" w:rsidRDefault="00072DE7" w:rsidP="00072DE7">
      <w:r>
        <w:rPr>
          <w:noProof/>
        </w:rPr>
        <w:t xml:space="preserve">The training course will take place on the Zoom platform. </w:t>
      </w:r>
      <w:r w:rsidR="0047665D">
        <w:rPr>
          <w:noProof/>
        </w:rPr>
        <w:t>There’s information on how use Zoom on the course page</w:t>
      </w:r>
      <w:r w:rsidR="00815795">
        <w:rPr>
          <w:noProof/>
        </w:rPr>
        <w:t>, together with a link to launch the course.</w:t>
      </w:r>
    </w:p>
    <w:p w14:paraId="64B41571" w14:textId="1C5FADD2" w:rsidR="00DD246A" w:rsidRDefault="00DD246A" w:rsidP="000B3F83">
      <w:pPr>
        <w:pStyle w:val="Title"/>
        <w:spacing w:after="0"/>
        <w:sectPr w:rsidR="00DD246A" w:rsidSect="00DD30DE">
          <w:type w:val="continuous"/>
          <w:pgSz w:w="11906" w:h="16838"/>
          <w:pgMar w:top="720" w:right="720" w:bottom="720" w:left="720" w:header="708" w:footer="392" w:gutter="0"/>
          <w:cols w:num="2" w:space="708"/>
          <w:titlePg/>
          <w:docGrid w:linePitch="360"/>
        </w:sectPr>
      </w:pPr>
    </w:p>
    <w:p w14:paraId="0B184310" w14:textId="09EA22AE" w:rsidR="00F543C5" w:rsidRPr="006C1F65" w:rsidRDefault="00B36202" w:rsidP="00600F2E">
      <w:pPr>
        <w:pStyle w:val="Heading1"/>
        <w:spacing w:before="0"/>
      </w:pPr>
      <w:r>
        <w:lastRenderedPageBreak/>
        <w:t>Pre-course reading</w:t>
      </w:r>
    </w:p>
    <w:p w14:paraId="13DCAC4A" w14:textId="5BF457F6" w:rsidR="00B42162" w:rsidRDefault="003A3901" w:rsidP="000A2AAA">
      <w:r>
        <w:t xml:space="preserve">As well as the e-learning element we would like you to learn about the </w:t>
      </w:r>
      <w:r w:rsidRPr="007221EC">
        <w:rPr>
          <w:b/>
          <w:bCs/>
        </w:rPr>
        <w:t>Keeping Bristol Safe Partnership</w:t>
      </w:r>
      <w:r>
        <w:t xml:space="preserve"> and </w:t>
      </w:r>
      <w:r w:rsidR="00B42162">
        <w:t xml:space="preserve">the </w:t>
      </w:r>
      <w:r w:rsidR="00B42162" w:rsidRPr="007221EC">
        <w:rPr>
          <w:b/>
          <w:bCs/>
        </w:rPr>
        <w:t>Keeping Children Safe</w:t>
      </w:r>
      <w:r w:rsidR="00B42162" w:rsidRPr="00B42162">
        <w:t xml:space="preserve"> (KCS) Business Delivery Grou</w:t>
      </w:r>
      <w:r w:rsidR="00B42162">
        <w:t xml:space="preserve">p. </w:t>
      </w:r>
      <w:r w:rsidR="007221EC">
        <w:t>T</w:t>
      </w:r>
      <w:r w:rsidR="004833BC">
        <w:t xml:space="preserve">hese important groups </w:t>
      </w:r>
      <w:r w:rsidR="00A647BE">
        <w:t>provide a supportive framework for all parts of Bristol City Council. There is up-to-date information on the Bristol City Council website.</w:t>
      </w:r>
    </w:p>
    <w:p w14:paraId="6A0EDB26" w14:textId="39BAF569" w:rsidR="00293EEB" w:rsidRDefault="00A647BE" w:rsidP="008E0953">
      <w:r>
        <w:t xml:space="preserve">To help you explore the website pages we have listed them below and have written </w:t>
      </w:r>
      <w:r w:rsidRPr="00AE008B">
        <w:rPr>
          <w:b/>
          <w:bCs/>
        </w:rPr>
        <w:t>eight questions</w:t>
      </w:r>
      <w:r>
        <w:t xml:space="preserve"> for you to find.</w:t>
      </w:r>
      <w:r w:rsidR="00AE008B">
        <w:t xml:space="preserve"> </w:t>
      </w:r>
    </w:p>
    <w:p w14:paraId="56FA341E" w14:textId="52E069E8" w:rsidR="00293EEB" w:rsidRDefault="00293EEB" w:rsidP="00293EEB">
      <w:pPr>
        <w:pStyle w:val="ListParagraph"/>
        <w:numPr>
          <w:ilvl w:val="0"/>
          <w:numId w:val="21"/>
        </w:numPr>
        <w:spacing w:after="160" w:line="259" w:lineRule="auto"/>
      </w:pPr>
      <w:r>
        <w:t>Keeping Bristol Safe Partnership</w:t>
      </w:r>
      <w:r w:rsidR="00AE008B">
        <w:t xml:space="preserve"> </w:t>
      </w:r>
      <w:r w:rsidR="00AE008B" w:rsidRPr="00AE008B">
        <w:rPr>
          <w:b/>
          <w:bCs/>
        </w:rPr>
        <w:t>(KBSP)</w:t>
      </w:r>
    </w:p>
    <w:p w14:paraId="57AE51A4" w14:textId="77777777" w:rsidR="00293EEB" w:rsidRPr="00F20F14" w:rsidRDefault="00234559" w:rsidP="00293EEB">
      <w:pPr>
        <w:pStyle w:val="ListParagraph"/>
        <w:numPr>
          <w:ilvl w:val="1"/>
          <w:numId w:val="21"/>
        </w:numPr>
        <w:spacing w:after="160" w:line="259" w:lineRule="auto"/>
        <w:rPr>
          <w:sz w:val="24"/>
          <w:szCs w:val="20"/>
        </w:rPr>
      </w:pPr>
      <w:hyperlink r:id="rId19" w:history="1">
        <w:r w:rsidR="00293EEB" w:rsidRPr="00F20F14">
          <w:rPr>
            <w:rStyle w:val="Hyperlink"/>
            <w:sz w:val="24"/>
            <w:szCs w:val="20"/>
          </w:rPr>
          <w:t>https://bristolsafeguarding.org/about-us/</w:t>
        </w:r>
      </w:hyperlink>
    </w:p>
    <w:p w14:paraId="557EEC40" w14:textId="77777777" w:rsidR="00293EEB" w:rsidRPr="00F20F14" w:rsidRDefault="00234559" w:rsidP="00293EEB">
      <w:pPr>
        <w:pStyle w:val="ListParagraph"/>
        <w:numPr>
          <w:ilvl w:val="1"/>
          <w:numId w:val="21"/>
        </w:numPr>
        <w:spacing w:after="160" w:line="259" w:lineRule="auto"/>
        <w:rPr>
          <w:sz w:val="24"/>
          <w:szCs w:val="20"/>
        </w:rPr>
      </w:pPr>
      <w:hyperlink r:id="rId20" w:history="1">
        <w:r w:rsidR="00293EEB" w:rsidRPr="00F20F14">
          <w:rPr>
            <w:rStyle w:val="Hyperlink"/>
            <w:sz w:val="24"/>
            <w:szCs w:val="20"/>
          </w:rPr>
          <w:t>https://bristolsafeguarding.org/about-us/who-we-are/</w:t>
        </w:r>
      </w:hyperlink>
    </w:p>
    <w:p w14:paraId="013A2DC4" w14:textId="77777777" w:rsidR="00293EEB" w:rsidRPr="00F20F14" w:rsidRDefault="00234559" w:rsidP="00293EEB">
      <w:pPr>
        <w:pStyle w:val="ListParagraph"/>
        <w:numPr>
          <w:ilvl w:val="1"/>
          <w:numId w:val="21"/>
        </w:numPr>
        <w:spacing w:after="160" w:line="259" w:lineRule="auto"/>
        <w:rPr>
          <w:sz w:val="24"/>
          <w:szCs w:val="20"/>
        </w:rPr>
      </w:pPr>
      <w:hyperlink r:id="rId21" w:history="1">
        <w:r w:rsidR="00293EEB" w:rsidRPr="00F20F14">
          <w:rPr>
            <w:rStyle w:val="Hyperlink"/>
            <w:sz w:val="24"/>
            <w:szCs w:val="20"/>
          </w:rPr>
          <w:t>https://bristolsafeguarding.org/about-us/what-we-do/</w:t>
        </w:r>
      </w:hyperlink>
    </w:p>
    <w:p w14:paraId="2FFA7BDD" w14:textId="5BE8533A" w:rsidR="00293EEB" w:rsidRDefault="00293EEB" w:rsidP="00293EEB">
      <w:pPr>
        <w:pStyle w:val="ListParagraph"/>
        <w:numPr>
          <w:ilvl w:val="0"/>
          <w:numId w:val="21"/>
        </w:numPr>
        <w:spacing w:after="160" w:line="259" w:lineRule="auto"/>
      </w:pPr>
      <w:r>
        <w:t>Keeping Children Safe</w:t>
      </w:r>
      <w:r w:rsidR="00AE008B">
        <w:t xml:space="preserve"> </w:t>
      </w:r>
      <w:r w:rsidR="00AE008B" w:rsidRPr="00AE008B">
        <w:rPr>
          <w:b/>
          <w:bCs/>
        </w:rPr>
        <w:t>(KCS)</w:t>
      </w:r>
    </w:p>
    <w:p w14:paraId="376EA7F3" w14:textId="77777777" w:rsidR="00293EEB" w:rsidRPr="00F20F14" w:rsidRDefault="00234559" w:rsidP="00293EEB">
      <w:pPr>
        <w:pStyle w:val="ListParagraph"/>
        <w:numPr>
          <w:ilvl w:val="1"/>
          <w:numId w:val="21"/>
        </w:numPr>
        <w:spacing w:after="160" w:line="259" w:lineRule="auto"/>
        <w:rPr>
          <w:sz w:val="24"/>
          <w:szCs w:val="20"/>
        </w:rPr>
      </w:pPr>
      <w:hyperlink r:id="rId22" w:history="1">
        <w:r w:rsidR="00293EEB" w:rsidRPr="00F20F14">
          <w:rPr>
            <w:rStyle w:val="Hyperlink"/>
            <w:sz w:val="24"/>
            <w:szCs w:val="20"/>
          </w:rPr>
          <w:t>https://bristolsafeguarding.org/children/about-kcs/</w:t>
        </w:r>
      </w:hyperlink>
    </w:p>
    <w:p w14:paraId="2B2DF261" w14:textId="77777777" w:rsidR="00293EEB" w:rsidRPr="00F20F14" w:rsidRDefault="00234559" w:rsidP="00293EEB">
      <w:pPr>
        <w:pStyle w:val="ListParagraph"/>
        <w:numPr>
          <w:ilvl w:val="1"/>
          <w:numId w:val="21"/>
        </w:numPr>
        <w:spacing w:after="160" w:line="259" w:lineRule="auto"/>
        <w:rPr>
          <w:sz w:val="24"/>
          <w:szCs w:val="20"/>
        </w:rPr>
      </w:pPr>
      <w:hyperlink r:id="rId23" w:history="1">
        <w:r w:rsidR="00293EEB" w:rsidRPr="00F20F14">
          <w:rPr>
            <w:rStyle w:val="Hyperlink"/>
            <w:sz w:val="24"/>
            <w:szCs w:val="20"/>
          </w:rPr>
          <w:t>https://bristolsafeguarding.org/children/i-am-a-professional/</w:t>
        </w:r>
      </w:hyperlink>
    </w:p>
    <w:p w14:paraId="1CB82DFC" w14:textId="13E328E8" w:rsidR="00293EEB" w:rsidRDefault="003471E9" w:rsidP="00293EEB">
      <w:pPr>
        <w:pStyle w:val="ListParagraph"/>
        <w:numPr>
          <w:ilvl w:val="0"/>
          <w:numId w:val="21"/>
        </w:numPr>
        <w:spacing w:after="160" w:line="259" w:lineRule="auto"/>
      </w:pPr>
      <w:r>
        <w:t>Domestic abuse and families</w:t>
      </w:r>
    </w:p>
    <w:p w14:paraId="0CA5168A" w14:textId="5A92E091" w:rsidR="00F20F14" w:rsidRDefault="00234559" w:rsidP="00F20F14">
      <w:pPr>
        <w:pStyle w:val="ListParagraph"/>
        <w:numPr>
          <w:ilvl w:val="1"/>
          <w:numId w:val="21"/>
        </w:numPr>
        <w:spacing w:after="160" w:line="259" w:lineRule="auto"/>
      </w:pPr>
      <w:hyperlink r:id="rId24" w:history="1">
        <w:r w:rsidR="00F20F14" w:rsidRPr="00F20F14">
          <w:rPr>
            <w:rStyle w:val="Hyperlink"/>
            <w:sz w:val="24"/>
            <w:szCs w:val="20"/>
          </w:rPr>
          <w:t>https://bristolsafeguarding.org/policies-and-guidance/domestic-abuse-and-families/</w:t>
        </w:r>
      </w:hyperlink>
      <w:r w:rsidR="00F20F14">
        <w:t xml:space="preserve"> </w:t>
      </w:r>
    </w:p>
    <w:p w14:paraId="70BF75D2" w14:textId="7587EA7C" w:rsidR="003471E9" w:rsidRDefault="007A57B9" w:rsidP="00293EEB">
      <w:pPr>
        <w:pStyle w:val="ListParagraph"/>
        <w:numPr>
          <w:ilvl w:val="0"/>
          <w:numId w:val="21"/>
        </w:numPr>
        <w:spacing w:after="160" w:line="259" w:lineRule="auto"/>
      </w:pPr>
      <w:r>
        <w:t>Think Family microsite</w:t>
      </w:r>
    </w:p>
    <w:p w14:paraId="7A3B8C02" w14:textId="77486771" w:rsidR="00F20F14" w:rsidRDefault="00234559" w:rsidP="00F20F14">
      <w:pPr>
        <w:pStyle w:val="ListParagraph"/>
        <w:numPr>
          <w:ilvl w:val="1"/>
          <w:numId w:val="21"/>
        </w:numPr>
        <w:spacing w:after="160" w:line="259" w:lineRule="auto"/>
        <w:rPr>
          <w:sz w:val="24"/>
          <w:szCs w:val="20"/>
        </w:rPr>
      </w:pPr>
      <w:hyperlink r:id="rId25" w:history="1">
        <w:r w:rsidR="009753E6" w:rsidRPr="009753E6">
          <w:rPr>
            <w:rStyle w:val="Hyperlink"/>
            <w:sz w:val="24"/>
            <w:szCs w:val="20"/>
          </w:rPr>
          <w:t>https://thinkfamily.bristolsafeguarding.org/</w:t>
        </w:r>
      </w:hyperlink>
      <w:r w:rsidR="009753E6" w:rsidRPr="009753E6">
        <w:rPr>
          <w:sz w:val="24"/>
          <w:szCs w:val="20"/>
        </w:rPr>
        <w:t xml:space="preserve"> </w:t>
      </w:r>
    </w:p>
    <w:p w14:paraId="2FB54114" w14:textId="72367092" w:rsidR="00AE008B" w:rsidRDefault="00AE008B" w:rsidP="00AE008B">
      <w:pPr>
        <w:spacing w:after="160" w:line="259" w:lineRule="auto"/>
        <w:rPr>
          <w:sz w:val="24"/>
          <w:szCs w:val="20"/>
        </w:rPr>
      </w:pPr>
    </w:p>
    <w:p w14:paraId="2D897AB0" w14:textId="33CBC01D" w:rsidR="00AE008B" w:rsidRDefault="00AE008B" w:rsidP="00AE008B">
      <w:pPr>
        <w:spacing w:after="160" w:line="259" w:lineRule="auto"/>
        <w:rPr>
          <w:sz w:val="24"/>
          <w:szCs w:val="20"/>
        </w:rPr>
      </w:pPr>
      <w:r>
        <w:rPr>
          <w:sz w:val="24"/>
          <w:szCs w:val="20"/>
        </w:rPr>
        <w:t>Here are the questions:</w:t>
      </w:r>
    </w:p>
    <w:p w14:paraId="61B4DAB0" w14:textId="77777777" w:rsidR="00AE008B" w:rsidRPr="00AE008B" w:rsidRDefault="00AE008B" w:rsidP="00AE008B">
      <w:pPr>
        <w:spacing w:after="160" w:line="259" w:lineRule="auto"/>
        <w:rPr>
          <w:sz w:val="24"/>
          <w:szCs w:val="20"/>
        </w:rPr>
      </w:pPr>
    </w:p>
    <w:tbl>
      <w:tblPr>
        <w:tblStyle w:val="TableGrid"/>
        <w:tblW w:w="0" w:type="auto"/>
        <w:tblInd w:w="360" w:type="dxa"/>
        <w:tblLook w:val="04A0" w:firstRow="1" w:lastRow="0" w:firstColumn="1" w:lastColumn="0" w:noHBand="0" w:noVBand="1"/>
      </w:tblPr>
      <w:tblGrid>
        <w:gridCol w:w="10096"/>
      </w:tblGrid>
      <w:tr w:rsidR="00994D13" w:rsidRPr="00994D13" w14:paraId="125F3643" w14:textId="77777777" w:rsidTr="00994D13">
        <w:tc>
          <w:tcPr>
            <w:tcW w:w="10456" w:type="dxa"/>
          </w:tcPr>
          <w:p w14:paraId="5561574E" w14:textId="77777777" w:rsidR="00994D13" w:rsidRPr="00994D13" w:rsidRDefault="00994D13" w:rsidP="00352007">
            <w:pPr>
              <w:rPr>
                <w:b/>
                <w:bCs/>
              </w:rPr>
            </w:pPr>
            <w:r w:rsidRPr="00994D13">
              <w:rPr>
                <w:b/>
                <w:bCs/>
              </w:rPr>
              <w:t>1. Who are the three statutory partners represented on the KBSP?</w:t>
            </w:r>
          </w:p>
        </w:tc>
      </w:tr>
      <w:tr w:rsidR="00AE008B" w:rsidRPr="00994D13" w14:paraId="4F743E1B" w14:textId="77777777" w:rsidTr="00AE008B">
        <w:trPr>
          <w:trHeight w:val="1984"/>
        </w:trPr>
        <w:tc>
          <w:tcPr>
            <w:tcW w:w="10456" w:type="dxa"/>
          </w:tcPr>
          <w:p w14:paraId="425EF1EF" w14:textId="77777777" w:rsidR="00AE008B" w:rsidRPr="00AE008B" w:rsidRDefault="00AE008B" w:rsidP="00352007"/>
        </w:tc>
      </w:tr>
      <w:tr w:rsidR="00994D13" w:rsidRPr="00994D13" w14:paraId="55444547" w14:textId="77777777" w:rsidTr="00994D13">
        <w:tc>
          <w:tcPr>
            <w:tcW w:w="10456" w:type="dxa"/>
          </w:tcPr>
          <w:p w14:paraId="69B16388" w14:textId="2EA2F7B5" w:rsidR="00994D13" w:rsidRPr="00994D13" w:rsidRDefault="00994D13" w:rsidP="00352007">
            <w:pPr>
              <w:rPr>
                <w:b/>
                <w:bCs/>
              </w:rPr>
            </w:pPr>
            <w:r w:rsidRPr="00994D13">
              <w:rPr>
                <w:b/>
                <w:bCs/>
              </w:rPr>
              <w:t xml:space="preserve">2. What is the main </w:t>
            </w:r>
            <w:r w:rsidR="00AE008B">
              <w:rPr>
                <w:b/>
                <w:bCs/>
              </w:rPr>
              <w:t xml:space="preserve">role </w:t>
            </w:r>
            <w:r w:rsidRPr="00994D13">
              <w:rPr>
                <w:b/>
                <w:bCs/>
              </w:rPr>
              <w:t>of the KBSP with regards to children?</w:t>
            </w:r>
          </w:p>
        </w:tc>
      </w:tr>
      <w:tr w:rsidR="00AE008B" w:rsidRPr="00994D13" w14:paraId="23B0135C" w14:textId="77777777" w:rsidTr="00AE008B">
        <w:trPr>
          <w:trHeight w:val="1984"/>
        </w:trPr>
        <w:tc>
          <w:tcPr>
            <w:tcW w:w="10456" w:type="dxa"/>
          </w:tcPr>
          <w:p w14:paraId="6AAA55F2" w14:textId="77777777" w:rsidR="00AE008B" w:rsidRPr="00AE008B" w:rsidRDefault="00AE008B" w:rsidP="00352007"/>
        </w:tc>
      </w:tr>
      <w:tr w:rsidR="00994D13" w:rsidRPr="00994D13" w14:paraId="43569391" w14:textId="77777777" w:rsidTr="00994D13">
        <w:tc>
          <w:tcPr>
            <w:tcW w:w="10456" w:type="dxa"/>
          </w:tcPr>
          <w:p w14:paraId="37228BB6" w14:textId="77777777" w:rsidR="00994D13" w:rsidRPr="00994D13" w:rsidRDefault="00994D13" w:rsidP="00352007">
            <w:pPr>
              <w:rPr>
                <w:b/>
                <w:bCs/>
              </w:rPr>
            </w:pPr>
            <w:r w:rsidRPr="00994D13">
              <w:rPr>
                <w:b/>
                <w:bCs/>
              </w:rPr>
              <w:lastRenderedPageBreak/>
              <w:t xml:space="preserve">3. What three key activities does </w:t>
            </w:r>
            <w:proofErr w:type="gramStart"/>
            <w:r w:rsidRPr="00994D13">
              <w:rPr>
                <w:b/>
                <w:bCs/>
              </w:rPr>
              <w:t>safeguarding</w:t>
            </w:r>
            <w:proofErr w:type="gramEnd"/>
            <w:r w:rsidRPr="00994D13">
              <w:rPr>
                <w:b/>
                <w:bCs/>
              </w:rPr>
              <w:t xml:space="preserve"> and promoting the welfare of children involve?</w:t>
            </w:r>
          </w:p>
        </w:tc>
      </w:tr>
      <w:tr w:rsidR="00AE008B" w:rsidRPr="00994D13" w14:paraId="17B12522" w14:textId="77777777" w:rsidTr="00AE008B">
        <w:trPr>
          <w:trHeight w:val="1701"/>
        </w:trPr>
        <w:tc>
          <w:tcPr>
            <w:tcW w:w="10456" w:type="dxa"/>
          </w:tcPr>
          <w:p w14:paraId="16BACF58" w14:textId="77777777" w:rsidR="00AE008B" w:rsidRPr="00AE008B" w:rsidRDefault="00AE008B" w:rsidP="00352007"/>
        </w:tc>
      </w:tr>
      <w:tr w:rsidR="00994D13" w:rsidRPr="00994D13" w14:paraId="102E5CDC" w14:textId="77777777" w:rsidTr="00994D13">
        <w:tc>
          <w:tcPr>
            <w:tcW w:w="10456" w:type="dxa"/>
          </w:tcPr>
          <w:p w14:paraId="6B680255" w14:textId="77777777" w:rsidR="00994D13" w:rsidRPr="00994D13" w:rsidRDefault="00994D13" w:rsidP="00352007">
            <w:pPr>
              <w:rPr>
                <w:b/>
                <w:bCs/>
              </w:rPr>
            </w:pPr>
            <w:r w:rsidRPr="00994D13">
              <w:rPr>
                <w:b/>
                <w:bCs/>
              </w:rPr>
              <w:t>4. What are the three key priorities of the KBSP?</w:t>
            </w:r>
          </w:p>
        </w:tc>
      </w:tr>
      <w:tr w:rsidR="00AE008B" w:rsidRPr="00994D13" w14:paraId="048F2393" w14:textId="77777777" w:rsidTr="00AE008B">
        <w:trPr>
          <w:trHeight w:val="1701"/>
        </w:trPr>
        <w:tc>
          <w:tcPr>
            <w:tcW w:w="10456" w:type="dxa"/>
          </w:tcPr>
          <w:p w14:paraId="146868F4" w14:textId="77777777" w:rsidR="00AE008B" w:rsidRPr="00AE008B" w:rsidRDefault="00AE008B" w:rsidP="00352007"/>
        </w:tc>
      </w:tr>
      <w:tr w:rsidR="00994D13" w:rsidRPr="00994D13" w14:paraId="55A3A780" w14:textId="77777777" w:rsidTr="00994D13">
        <w:tc>
          <w:tcPr>
            <w:tcW w:w="10456" w:type="dxa"/>
          </w:tcPr>
          <w:p w14:paraId="5DAD1FA3" w14:textId="77777777" w:rsidR="00994D13" w:rsidRPr="00994D13" w:rsidRDefault="00994D13" w:rsidP="00352007">
            <w:pPr>
              <w:rPr>
                <w:b/>
                <w:bCs/>
              </w:rPr>
            </w:pPr>
            <w:r w:rsidRPr="00994D13">
              <w:rPr>
                <w:b/>
                <w:bCs/>
              </w:rPr>
              <w:t>5. Within the Think Family approach, which key issues for parents are shown to have the most significant negative impact for children?</w:t>
            </w:r>
          </w:p>
        </w:tc>
      </w:tr>
      <w:tr w:rsidR="00AE008B" w:rsidRPr="00994D13" w14:paraId="59E8F416" w14:textId="77777777" w:rsidTr="00AE008B">
        <w:trPr>
          <w:trHeight w:val="1701"/>
        </w:trPr>
        <w:tc>
          <w:tcPr>
            <w:tcW w:w="10456" w:type="dxa"/>
          </w:tcPr>
          <w:p w14:paraId="7E032680" w14:textId="77777777" w:rsidR="00AE008B" w:rsidRPr="00AE008B" w:rsidRDefault="00AE008B" w:rsidP="00352007"/>
        </w:tc>
      </w:tr>
      <w:tr w:rsidR="00994D13" w:rsidRPr="00994D13" w14:paraId="60B2D6E5" w14:textId="77777777" w:rsidTr="00994D13">
        <w:tc>
          <w:tcPr>
            <w:tcW w:w="10456" w:type="dxa"/>
          </w:tcPr>
          <w:p w14:paraId="025DB9F0" w14:textId="77777777" w:rsidR="00994D13" w:rsidRPr="00994D13" w:rsidRDefault="00994D13" w:rsidP="00352007">
            <w:pPr>
              <w:rPr>
                <w:b/>
                <w:bCs/>
              </w:rPr>
            </w:pPr>
            <w:r w:rsidRPr="00994D13">
              <w:rPr>
                <w:b/>
                <w:bCs/>
              </w:rPr>
              <w:t>6. Who does the Keeping Children Safe website say you should contact if your organisation is worried about a child?</w:t>
            </w:r>
          </w:p>
        </w:tc>
      </w:tr>
      <w:tr w:rsidR="00AE008B" w:rsidRPr="00994D13" w14:paraId="06F22A20" w14:textId="77777777" w:rsidTr="00AE008B">
        <w:trPr>
          <w:trHeight w:val="1701"/>
        </w:trPr>
        <w:tc>
          <w:tcPr>
            <w:tcW w:w="10456" w:type="dxa"/>
          </w:tcPr>
          <w:p w14:paraId="7873A0F1" w14:textId="77777777" w:rsidR="00AE008B" w:rsidRPr="00AE008B" w:rsidRDefault="00AE008B" w:rsidP="00352007"/>
        </w:tc>
      </w:tr>
      <w:tr w:rsidR="00994D13" w:rsidRPr="00994D13" w14:paraId="1D0E5D26" w14:textId="77777777" w:rsidTr="00994D13">
        <w:tc>
          <w:tcPr>
            <w:tcW w:w="10456" w:type="dxa"/>
          </w:tcPr>
          <w:p w14:paraId="47EAFD90" w14:textId="77777777" w:rsidR="00994D13" w:rsidRPr="00994D13" w:rsidRDefault="00994D13" w:rsidP="00352007">
            <w:pPr>
              <w:rPr>
                <w:b/>
                <w:bCs/>
              </w:rPr>
            </w:pPr>
            <w:r w:rsidRPr="00994D13">
              <w:rPr>
                <w:b/>
                <w:bCs/>
              </w:rPr>
              <w:t>7. What is a MARAC?</w:t>
            </w:r>
          </w:p>
        </w:tc>
      </w:tr>
      <w:tr w:rsidR="00AE008B" w:rsidRPr="00994D13" w14:paraId="39668D23" w14:textId="77777777" w:rsidTr="00AE008B">
        <w:trPr>
          <w:trHeight w:val="1701"/>
        </w:trPr>
        <w:tc>
          <w:tcPr>
            <w:tcW w:w="10456" w:type="dxa"/>
          </w:tcPr>
          <w:p w14:paraId="1D9006EE" w14:textId="77777777" w:rsidR="00AE008B" w:rsidRPr="00AE008B" w:rsidRDefault="00AE008B" w:rsidP="00352007"/>
        </w:tc>
      </w:tr>
      <w:tr w:rsidR="00994D13" w:rsidRPr="00994D13" w14:paraId="7B88DCBF" w14:textId="77777777" w:rsidTr="00994D13">
        <w:tc>
          <w:tcPr>
            <w:tcW w:w="10456" w:type="dxa"/>
          </w:tcPr>
          <w:p w14:paraId="4B183A7E" w14:textId="77777777" w:rsidR="00994D13" w:rsidRPr="00994D13" w:rsidRDefault="00994D13" w:rsidP="00352007">
            <w:pPr>
              <w:rPr>
                <w:b/>
                <w:bCs/>
              </w:rPr>
            </w:pPr>
            <w:r w:rsidRPr="00994D13">
              <w:rPr>
                <w:b/>
                <w:bCs/>
              </w:rPr>
              <w:t>8. What is the purpose of a Child Safeguarding Practice Review?</w:t>
            </w:r>
          </w:p>
        </w:tc>
      </w:tr>
      <w:tr w:rsidR="00AE008B" w:rsidRPr="00994D13" w14:paraId="6FF3CE90" w14:textId="77777777" w:rsidTr="00AE008B">
        <w:trPr>
          <w:trHeight w:val="1701"/>
        </w:trPr>
        <w:tc>
          <w:tcPr>
            <w:tcW w:w="10456" w:type="dxa"/>
          </w:tcPr>
          <w:p w14:paraId="5EEAC77C" w14:textId="77777777" w:rsidR="00AE008B" w:rsidRPr="00AE008B" w:rsidRDefault="00AE008B" w:rsidP="00352007"/>
        </w:tc>
      </w:tr>
    </w:tbl>
    <w:p w14:paraId="75E20CC8" w14:textId="04D35D8F" w:rsidR="009A645D" w:rsidRDefault="008B6EC0">
      <w:pPr>
        <w:rPr>
          <w:rFonts w:ascii="Arial" w:hAnsi="Arial" w:cs="Arial"/>
          <w:szCs w:val="28"/>
        </w:rPr>
      </w:pPr>
      <w:r>
        <w:rPr>
          <w:rFonts w:ascii="Arial" w:hAnsi="Arial" w:cs="Arial"/>
          <w:szCs w:val="28"/>
        </w:rPr>
        <w:t xml:space="preserve"> </w:t>
      </w:r>
    </w:p>
    <w:p w14:paraId="7C114246" w14:textId="2F7F7781" w:rsidR="009A645D" w:rsidRPr="006C1F65" w:rsidRDefault="00330709" w:rsidP="009A645D">
      <w:pPr>
        <w:pStyle w:val="Heading1"/>
        <w:spacing w:before="0"/>
      </w:pPr>
      <w:r>
        <w:lastRenderedPageBreak/>
        <w:t>Values &amp; Attitudes</w:t>
      </w:r>
    </w:p>
    <w:p w14:paraId="4BF58B5B" w14:textId="77777777" w:rsidR="00FD7828" w:rsidRDefault="00FD7828" w:rsidP="00FD7828">
      <w:pPr>
        <w:spacing w:after="160" w:line="259" w:lineRule="auto"/>
      </w:pPr>
      <w:r>
        <w:t xml:space="preserve">Please be aware this exercise includes information that may be upsetting. If you are affected by the exercises please speak to your supervisor or contact the </w:t>
      </w:r>
      <w:hyperlink r:id="rId26" w:history="1">
        <w:r w:rsidRPr="00FD7828">
          <w:rPr>
            <w:rStyle w:val="Hyperlink"/>
            <w:color w:val="31849B" w:themeColor="accent5" w:themeShade="BF"/>
          </w:rPr>
          <w:t>Employee Assistance Programme</w:t>
        </w:r>
      </w:hyperlink>
      <w:r>
        <w:t xml:space="preserve"> (intranet link) for confidential counselling and advice.</w:t>
      </w:r>
    </w:p>
    <w:p w14:paraId="429B4B86" w14:textId="77777777" w:rsidR="00AE008B" w:rsidRDefault="00584DDE" w:rsidP="007C7ED6">
      <w:pPr>
        <w:spacing w:after="160" w:line="259" w:lineRule="auto"/>
      </w:pPr>
      <w:r>
        <w:t xml:space="preserve">The exercise on the course will start with </w:t>
      </w:r>
      <w:r>
        <w:rPr>
          <w:b/>
          <w:bCs/>
        </w:rPr>
        <w:t>your</w:t>
      </w:r>
      <w:r>
        <w:t xml:space="preserve"> </w:t>
      </w:r>
      <w:r w:rsidR="00E216DB">
        <w:t xml:space="preserve">views about the risk children may be at. </w:t>
      </w:r>
      <w:r w:rsidR="005D1613">
        <w:t xml:space="preserve">We want you to read each of the following mini-scenarios and think about whether you think this is abuse, using the categories you learned about on the </w:t>
      </w:r>
      <w:proofErr w:type="spellStart"/>
      <w:r w:rsidR="005D1613">
        <w:t>elearning</w:t>
      </w:r>
      <w:proofErr w:type="spellEnd"/>
      <w:r w:rsidR="005D1613">
        <w:t xml:space="preserve"> course. </w:t>
      </w:r>
    </w:p>
    <w:p w14:paraId="06D8F65F" w14:textId="4256065E" w:rsidR="005D1613" w:rsidRDefault="005D1613" w:rsidP="007C7ED6">
      <w:pPr>
        <w:spacing w:after="160" w:line="259" w:lineRule="auto"/>
      </w:pPr>
      <w:r>
        <w:t>What are you worried about? What impact will this have on the child</w:t>
      </w:r>
      <w:r w:rsidR="00AE008B">
        <w:t>?</w:t>
      </w:r>
    </w:p>
    <w:p w14:paraId="21F072E2" w14:textId="61AD469F" w:rsidR="003576B8" w:rsidRDefault="00BA167B" w:rsidP="003576B8">
      <w:pPr>
        <w:spacing w:after="160" w:line="259" w:lineRule="auto"/>
      </w:pPr>
      <w:r>
        <w:t>Complete the questions</w:t>
      </w:r>
      <w:r w:rsidR="003576B8">
        <w:t xml:space="preserve"> before the day</w:t>
      </w:r>
      <w:r>
        <w:t xml:space="preserve"> –</w:t>
      </w:r>
      <w:r w:rsidR="003576B8">
        <w:t xml:space="preserve"> you’ll be asked on the course to work in small groups and think about risk to children and young people: who we are, our experiences and the way we think all contribute to the way we see risk that children may be at.</w:t>
      </w:r>
    </w:p>
    <w:p w14:paraId="366B2147" w14:textId="2073FB34" w:rsidR="00BA167B" w:rsidRDefault="00BA167B" w:rsidP="007C7ED6">
      <w:pPr>
        <w:spacing w:after="160" w:line="259" w:lineRule="auto"/>
      </w:pPr>
    </w:p>
    <w:tbl>
      <w:tblPr>
        <w:tblStyle w:val="TableGrid"/>
        <w:tblW w:w="10856" w:type="dxa"/>
        <w:tblLook w:val="04A0" w:firstRow="1" w:lastRow="0" w:firstColumn="1" w:lastColumn="0" w:noHBand="0" w:noVBand="1"/>
      </w:tblPr>
      <w:tblGrid>
        <w:gridCol w:w="10856"/>
      </w:tblGrid>
      <w:tr w:rsidR="009A645D" w:rsidRPr="00613968" w14:paraId="4F564EC3" w14:textId="77777777" w:rsidTr="007716EB">
        <w:trPr>
          <w:trHeight w:val="5803"/>
        </w:trPr>
        <w:tc>
          <w:tcPr>
            <w:tcW w:w="10856" w:type="dxa"/>
          </w:tcPr>
          <w:p w14:paraId="5F12B791" w14:textId="771A9044" w:rsidR="003F5E28" w:rsidRDefault="003F5E28" w:rsidP="003F5E28">
            <w:pPr>
              <w:pStyle w:val="ListParagraph"/>
              <w:numPr>
                <w:ilvl w:val="0"/>
                <w:numId w:val="22"/>
              </w:numPr>
              <w:spacing w:before="134"/>
              <w:rPr>
                <w:rFonts w:eastAsia="Times New Roman" w:cs="Times New Roman"/>
                <w:b/>
                <w:sz w:val="24"/>
                <w:szCs w:val="24"/>
              </w:rPr>
            </w:pPr>
            <w:r w:rsidRPr="00D62808">
              <w:rPr>
                <w:rFonts w:eastAsia="Times New Roman" w:cs="Times New Roman"/>
                <w:b/>
                <w:sz w:val="24"/>
                <w:szCs w:val="24"/>
              </w:rPr>
              <w:t xml:space="preserve">You visit Sarah at her home.  She is Mum to </w:t>
            </w:r>
            <w:proofErr w:type="gramStart"/>
            <w:r w:rsidRPr="00D62808">
              <w:rPr>
                <w:rFonts w:eastAsia="Times New Roman" w:cs="Times New Roman"/>
                <w:b/>
                <w:sz w:val="24"/>
                <w:szCs w:val="24"/>
              </w:rPr>
              <w:t>6 month old</w:t>
            </w:r>
            <w:proofErr w:type="gramEnd"/>
            <w:r w:rsidRPr="00D62808">
              <w:rPr>
                <w:rFonts w:eastAsia="Times New Roman" w:cs="Times New Roman"/>
                <w:b/>
                <w:sz w:val="24"/>
                <w:szCs w:val="24"/>
              </w:rPr>
              <w:t xml:space="preserve"> Alfie, 2 year old Chantelle and 4 year old Joshua.  She tells you that she does not wish to stay in this world. She says that she is hearing voices and that nobody can look after her children like she </w:t>
            </w:r>
            <w:proofErr w:type="gramStart"/>
            <w:r w:rsidRPr="00D62808">
              <w:rPr>
                <w:rFonts w:eastAsia="Times New Roman" w:cs="Times New Roman"/>
                <w:b/>
                <w:sz w:val="24"/>
                <w:szCs w:val="24"/>
              </w:rPr>
              <w:t>does</w:t>
            </w:r>
            <w:proofErr w:type="gramEnd"/>
            <w:r w:rsidRPr="00D62808">
              <w:rPr>
                <w:rFonts w:eastAsia="Times New Roman" w:cs="Times New Roman"/>
                <w:b/>
                <w:sz w:val="24"/>
                <w:szCs w:val="24"/>
              </w:rPr>
              <w:t xml:space="preserve"> and she will not leave them behind.</w:t>
            </w:r>
          </w:p>
          <w:p w14:paraId="511D6DDF" w14:textId="710CF6E0" w:rsidR="003F5E28" w:rsidRDefault="003F5E28" w:rsidP="003F5E28">
            <w:pPr>
              <w:pStyle w:val="ListParagraph"/>
              <w:spacing w:before="134"/>
              <w:ind w:left="446"/>
              <w:rPr>
                <w:rFonts w:eastAsia="Times New Roman" w:cs="Times New Roman"/>
                <w:b/>
                <w:sz w:val="24"/>
                <w:szCs w:val="24"/>
              </w:rPr>
            </w:pPr>
          </w:p>
          <w:p w14:paraId="403CD685" w14:textId="359C5B34" w:rsidR="003F5E28" w:rsidRDefault="003F5E28" w:rsidP="003F5E28">
            <w:pPr>
              <w:spacing w:line="259" w:lineRule="auto"/>
            </w:pPr>
            <w:r>
              <w:t xml:space="preserve">Is this abuse? </w:t>
            </w:r>
          </w:p>
          <w:p w14:paraId="78FE8494" w14:textId="3EACC9FB" w:rsidR="003F5E28" w:rsidRDefault="003F5E28" w:rsidP="003F5E28">
            <w:pPr>
              <w:spacing w:line="259" w:lineRule="auto"/>
            </w:pPr>
            <w:r>
              <w:t>If so, which category of abuse?</w:t>
            </w:r>
          </w:p>
          <w:p w14:paraId="2B1229C9" w14:textId="77777777" w:rsidR="003F5E28" w:rsidRDefault="003F5E28" w:rsidP="003F5E28">
            <w:pPr>
              <w:spacing w:line="259" w:lineRule="auto"/>
            </w:pPr>
            <w:r>
              <w:t>What are you worried about?</w:t>
            </w:r>
          </w:p>
          <w:p w14:paraId="1967DAAD" w14:textId="060FE6B4" w:rsidR="003F5E28" w:rsidRPr="003F5E28" w:rsidRDefault="003F5E28" w:rsidP="003F5E28">
            <w:pPr>
              <w:spacing w:line="259" w:lineRule="auto"/>
            </w:pPr>
            <w:r>
              <w:t>If nothing changes, what impact will this have on the child?</w:t>
            </w:r>
          </w:p>
          <w:p w14:paraId="1F5D0A06" w14:textId="4896DFC0" w:rsidR="009A645D" w:rsidRPr="008E0953" w:rsidRDefault="009A645D" w:rsidP="007716EB">
            <w:pPr>
              <w:rPr>
                <w:rFonts w:ascii="Arial" w:hAnsi="Arial" w:cs="Arial"/>
                <w:b/>
                <w:bCs/>
                <w:sz w:val="24"/>
                <w:szCs w:val="24"/>
              </w:rPr>
            </w:pPr>
          </w:p>
        </w:tc>
      </w:tr>
      <w:tr w:rsidR="003F5E28" w:rsidRPr="00613968" w14:paraId="4B50FDB8" w14:textId="77777777" w:rsidTr="00BA167B">
        <w:trPr>
          <w:trHeight w:val="3448"/>
        </w:trPr>
        <w:tc>
          <w:tcPr>
            <w:tcW w:w="10856" w:type="dxa"/>
          </w:tcPr>
          <w:p w14:paraId="367C704C" w14:textId="77777777" w:rsidR="000F3DB6" w:rsidRPr="00D62808" w:rsidRDefault="000F3DB6" w:rsidP="000F3DB6">
            <w:pPr>
              <w:pStyle w:val="ListParagraph"/>
              <w:numPr>
                <w:ilvl w:val="0"/>
                <w:numId w:val="22"/>
              </w:numPr>
              <w:spacing w:before="134"/>
              <w:rPr>
                <w:rFonts w:eastAsia="Times New Roman" w:cs="Times New Roman"/>
                <w:b/>
                <w:sz w:val="24"/>
                <w:szCs w:val="24"/>
              </w:rPr>
            </w:pPr>
            <w:proofErr w:type="gramStart"/>
            <w:r w:rsidRPr="00D62808">
              <w:rPr>
                <w:rFonts w:eastAsia="Times New Roman" w:cs="Times New Roman"/>
                <w:b/>
                <w:sz w:val="24"/>
                <w:szCs w:val="24"/>
              </w:rPr>
              <w:lastRenderedPageBreak/>
              <w:t>Three month old</w:t>
            </w:r>
            <w:proofErr w:type="gramEnd"/>
            <w:r w:rsidRPr="00D62808">
              <w:rPr>
                <w:rFonts w:eastAsia="Times New Roman" w:cs="Times New Roman"/>
                <w:b/>
                <w:sz w:val="24"/>
                <w:szCs w:val="24"/>
              </w:rPr>
              <w:t xml:space="preserve"> Sasha has a small bruise, the size of a 5 pence coin, just below their ear.  Dad says that Sasha fell off the changing table and bumped their head on a toy on the floor.</w:t>
            </w:r>
          </w:p>
          <w:p w14:paraId="2B30BC9A" w14:textId="77777777" w:rsidR="003F5E28" w:rsidRDefault="003F5E28" w:rsidP="003F5E28">
            <w:pPr>
              <w:pStyle w:val="ListParagraph"/>
              <w:spacing w:before="134"/>
              <w:ind w:left="446"/>
              <w:rPr>
                <w:rFonts w:eastAsia="Times New Roman" w:cs="Times New Roman"/>
                <w:b/>
                <w:sz w:val="24"/>
                <w:szCs w:val="24"/>
              </w:rPr>
            </w:pPr>
          </w:p>
          <w:p w14:paraId="07C0179F" w14:textId="77777777" w:rsidR="003F5E28" w:rsidRDefault="003F5E28" w:rsidP="003F5E28">
            <w:pPr>
              <w:spacing w:line="259" w:lineRule="auto"/>
            </w:pPr>
            <w:r>
              <w:t xml:space="preserve">Is this abuse? </w:t>
            </w:r>
          </w:p>
          <w:p w14:paraId="6F56E0A9" w14:textId="77777777" w:rsidR="003F5E28" w:rsidRDefault="003F5E28" w:rsidP="003F5E28">
            <w:pPr>
              <w:spacing w:line="259" w:lineRule="auto"/>
            </w:pPr>
            <w:r>
              <w:t>If so, which category of abuse?</w:t>
            </w:r>
          </w:p>
          <w:p w14:paraId="72F5B28C" w14:textId="77777777" w:rsidR="003F5E28" w:rsidRDefault="003F5E28" w:rsidP="003F5E28">
            <w:pPr>
              <w:spacing w:line="259" w:lineRule="auto"/>
            </w:pPr>
            <w:r>
              <w:t>What are you worried about?</w:t>
            </w:r>
          </w:p>
          <w:p w14:paraId="545E9397" w14:textId="186CBE03" w:rsidR="003F5E28" w:rsidRPr="000F3DB6" w:rsidRDefault="003F5E28" w:rsidP="000F3DB6">
            <w:pPr>
              <w:spacing w:line="259" w:lineRule="auto"/>
            </w:pPr>
            <w:r>
              <w:t>If nothing changes, what impact will this have on the child?</w:t>
            </w:r>
          </w:p>
        </w:tc>
      </w:tr>
      <w:tr w:rsidR="000F3DB6" w:rsidRPr="00613968" w14:paraId="18A180A2" w14:textId="77777777" w:rsidTr="00BA167B">
        <w:trPr>
          <w:trHeight w:val="5665"/>
        </w:trPr>
        <w:tc>
          <w:tcPr>
            <w:tcW w:w="10856" w:type="dxa"/>
          </w:tcPr>
          <w:p w14:paraId="7FF58EED" w14:textId="77777777" w:rsidR="00AB0E6E" w:rsidRDefault="00AB0E6E" w:rsidP="00AB0E6E">
            <w:pPr>
              <w:pStyle w:val="ListParagraph"/>
              <w:numPr>
                <w:ilvl w:val="0"/>
                <w:numId w:val="22"/>
              </w:numPr>
              <w:spacing w:before="134"/>
              <w:rPr>
                <w:rFonts w:eastAsia="Times New Roman" w:cs="Times New Roman"/>
                <w:b/>
                <w:sz w:val="24"/>
                <w:szCs w:val="24"/>
              </w:rPr>
            </w:pPr>
            <w:r w:rsidRPr="00D62808">
              <w:rPr>
                <w:rFonts w:eastAsia="Times New Roman" w:cs="Times New Roman"/>
                <w:b/>
                <w:sz w:val="24"/>
                <w:szCs w:val="24"/>
              </w:rPr>
              <w:t xml:space="preserve">Danika is 10 years old.  She tries to spend as much time with adults as is possible.  She always wants to speak to you and tell you about her day, although sometimes she makes stories up about her life – telling staff that she has been on trips out, or family events that have not happened.  You are helping her with a task when she tells you that she is useless, and will never get anything right, her Mum always tells her not to even bother trying.  </w:t>
            </w:r>
          </w:p>
          <w:p w14:paraId="0A791EB0" w14:textId="77777777" w:rsidR="00AB0E6E" w:rsidRDefault="00AB0E6E" w:rsidP="00AB0E6E">
            <w:pPr>
              <w:pStyle w:val="ListParagraph"/>
              <w:spacing w:before="134"/>
              <w:ind w:left="446"/>
              <w:rPr>
                <w:rFonts w:eastAsia="Times New Roman" w:cs="Times New Roman"/>
                <w:b/>
                <w:sz w:val="24"/>
                <w:szCs w:val="24"/>
              </w:rPr>
            </w:pPr>
          </w:p>
          <w:p w14:paraId="639AF61D" w14:textId="77777777" w:rsidR="00AB0E6E" w:rsidRPr="00D62808" w:rsidRDefault="00AB0E6E" w:rsidP="00AB0E6E">
            <w:pPr>
              <w:pStyle w:val="ListParagraph"/>
              <w:spacing w:before="134"/>
              <w:ind w:left="446"/>
              <w:rPr>
                <w:rFonts w:eastAsia="Times New Roman" w:cs="Times New Roman"/>
                <w:b/>
                <w:sz w:val="24"/>
                <w:szCs w:val="24"/>
              </w:rPr>
            </w:pPr>
            <w:r w:rsidRPr="00D62808">
              <w:rPr>
                <w:rFonts w:eastAsia="Times New Roman" w:cs="Times New Roman"/>
                <w:b/>
                <w:sz w:val="24"/>
                <w:szCs w:val="24"/>
              </w:rPr>
              <w:t>You speak to Mum about your concerns and Mum tells you that Danika “was born stupid, there is no point trying anything with that girl, she can’t do anything right and she will probably get herself pregnant and waste her life away.”  When you ask Mum what Danika is good at her response is “causing trouble, I wish she had never been born”.</w:t>
            </w:r>
          </w:p>
          <w:p w14:paraId="06D07DB4" w14:textId="32CD1042" w:rsidR="000F3DB6" w:rsidRPr="00D62808" w:rsidRDefault="000F3DB6" w:rsidP="00AB0E6E">
            <w:pPr>
              <w:pStyle w:val="ListParagraph"/>
              <w:spacing w:before="134"/>
              <w:ind w:left="446"/>
              <w:rPr>
                <w:rFonts w:eastAsia="Times New Roman" w:cs="Times New Roman"/>
                <w:b/>
                <w:sz w:val="24"/>
                <w:szCs w:val="24"/>
              </w:rPr>
            </w:pPr>
          </w:p>
          <w:p w14:paraId="0773145F" w14:textId="77777777" w:rsidR="000F3DB6" w:rsidRDefault="000F3DB6" w:rsidP="000F3DB6">
            <w:pPr>
              <w:pStyle w:val="ListParagraph"/>
              <w:spacing w:before="134"/>
              <w:ind w:left="446"/>
              <w:rPr>
                <w:rFonts w:eastAsia="Times New Roman" w:cs="Times New Roman"/>
                <w:b/>
                <w:sz w:val="24"/>
                <w:szCs w:val="24"/>
              </w:rPr>
            </w:pPr>
          </w:p>
          <w:p w14:paraId="64E139E8" w14:textId="77777777" w:rsidR="000F3DB6" w:rsidRDefault="000F3DB6" w:rsidP="000F3DB6">
            <w:pPr>
              <w:spacing w:line="259" w:lineRule="auto"/>
            </w:pPr>
            <w:r>
              <w:t xml:space="preserve">Is this abuse? </w:t>
            </w:r>
          </w:p>
          <w:p w14:paraId="2F77585E" w14:textId="77777777" w:rsidR="000F3DB6" w:rsidRDefault="000F3DB6" w:rsidP="000F3DB6">
            <w:pPr>
              <w:spacing w:line="259" w:lineRule="auto"/>
            </w:pPr>
            <w:r>
              <w:t>If so, which category of abuse?</w:t>
            </w:r>
          </w:p>
          <w:p w14:paraId="1B616E01" w14:textId="77777777" w:rsidR="00D96448" w:rsidRDefault="000F3DB6" w:rsidP="00D96448">
            <w:pPr>
              <w:spacing w:line="259" w:lineRule="auto"/>
            </w:pPr>
            <w:r>
              <w:t>What are you worried about?</w:t>
            </w:r>
          </w:p>
          <w:p w14:paraId="4004F115" w14:textId="67113D16" w:rsidR="000F3DB6" w:rsidRPr="00D96448" w:rsidRDefault="000F3DB6" w:rsidP="00D96448">
            <w:pPr>
              <w:spacing w:line="259" w:lineRule="auto"/>
            </w:pPr>
            <w:r>
              <w:t>If nothing changes, what impact will this have on the child?</w:t>
            </w:r>
          </w:p>
        </w:tc>
      </w:tr>
      <w:tr w:rsidR="00AB0E6E" w:rsidRPr="00613968" w14:paraId="7A849FC5" w14:textId="77777777" w:rsidTr="00BA167B">
        <w:trPr>
          <w:trHeight w:val="4724"/>
        </w:trPr>
        <w:tc>
          <w:tcPr>
            <w:tcW w:w="10856" w:type="dxa"/>
          </w:tcPr>
          <w:p w14:paraId="798E63B4" w14:textId="7BEFA899" w:rsidR="00AB0E6E" w:rsidRPr="00D62808" w:rsidRDefault="0071565A" w:rsidP="00A735E2">
            <w:pPr>
              <w:pStyle w:val="ListParagraph"/>
              <w:numPr>
                <w:ilvl w:val="0"/>
                <w:numId w:val="22"/>
              </w:numPr>
              <w:spacing w:before="134"/>
              <w:rPr>
                <w:rFonts w:eastAsia="Times New Roman" w:cs="Times New Roman"/>
                <w:b/>
                <w:sz w:val="24"/>
                <w:szCs w:val="24"/>
              </w:rPr>
            </w:pPr>
            <w:r w:rsidRPr="00E050B1">
              <w:rPr>
                <w:rFonts w:eastAsia="Times New Roman" w:cs="Times New Roman"/>
                <w:b/>
                <w:sz w:val="24"/>
                <w:szCs w:val="24"/>
              </w:rPr>
              <w:t xml:space="preserve">Chantelle is 15 years old.  Until recently her best friend was Becky, who was also 15 and dual heritage.  Chantelle has not been spending as much time with Becky, and she started to talk about a new group of friends that she met online.  Becky comes to you; she is really upset because she overheard Chantelle telling a group of other girls that Becky </w:t>
            </w:r>
            <w:proofErr w:type="gramStart"/>
            <w:r w:rsidRPr="00E050B1">
              <w:rPr>
                <w:rFonts w:eastAsia="Times New Roman" w:cs="Times New Roman"/>
                <w:b/>
                <w:sz w:val="24"/>
                <w:szCs w:val="24"/>
              </w:rPr>
              <w:t>wasn’t</w:t>
            </w:r>
            <w:proofErr w:type="gramEnd"/>
            <w:r w:rsidRPr="00E050B1">
              <w:rPr>
                <w:rFonts w:eastAsia="Times New Roman" w:cs="Times New Roman"/>
                <w:b/>
                <w:sz w:val="24"/>
                <w:szCs w:val="24"/>
              </w:rPr>
              <w:t xml:space="preserve"> her friend because she isn’t “English” enough.  Becky thinks that Chantelle has a tattoo of the number 88 and a skull.  Chantelle has also talked about going to a meeting with her new friends at the weekend.</w:t>
            </w:r>
          </w:p>
          <w:p w14:paraId="6693F29D" w14:textId="77777777" w:rsidR="00AB0E6E" w:rsidRPr="00D62808" w:rsidRDefault="00AB0E6E" w:rsidP="00AB0E6E">
            <w:pPr>
              <w:pStyle w:val="ListParagraph"/>
              <w:spacing w:before="134"/>
              <w:ind w:left="446"/>
              <w:rPr>
                <w:rFonts w:eastAsia="Times New Roman" w:cs="Times New Roman"/>
                <w:b/>
                <w:sz w:val="24"/>
                <w:szCs w:val="24"/>
              </w:rPr>
            </w:pPr>
          </w:p>
          <w:p w14:paraId="54CF658C" w14:textId="77777777" w:rsidR="00AB0E6E" w:rsidRDefault="00AB0E6E" w:rsidP="00AB0E6E">
            <w:pPr>
              <w:pStyle w:val="ListParagraph"/>
              <w:spacing w:before="134"/>
              <w:ind w:left="446"/>
              <w:rPr>
                <w:rFonts w:eastAsia="Times New Roman" w:cs="Times New Roman"/>
                <w:b/>
                <w:sz w:val="24"/>
                <w:szCs w:val="24"/>
              </w:rPr>
            </w:pPr>
          </w:p>
          <w:p w14:paraId="33779702" w14:textId="77777777" w:rsidR="00AB0E6E" w:rsidRDefault="00AB0E6E" w:rsidP="00AB0E6E">
            <w:pPr>
              <w:spacing w:line="259" w:lineRule="auto"/>
            </w:pPr>
            <w:r>
              <w:t xml:space="preserve">Is this abuse? </w:t>
            </w:r>
          </w:p>
          <w:p w14:paraId="0DE8F7D4" w14:textId="77777777" w:rsidR="00AB0E6E" w:rsidRDefault="00AB0E6E" w:rsidP="00AB0E6E">
            <w:pPr>
              <w:spacing w:line="259" w:lineRule="auto"/>
            </w:pPr>
            <w:r>
              <w:t>If so, which category of abuse?</w:t>
            </w:r>
          </w:p>
          <w:p w14:paraId="3D783A29" w14:textId="77777777" w:rsidR="00AB0E6E" w:rsidRDefault="00AB0E6E" w:rsidP="00AB0E6E">
            <w:pPr>
              <w:spacing w:line="259" w:lineRule="auto"/>
            </w:pPr>
            <w:r>
              <w:t>What are you worried about?</w:t>
            </w:r>
          </w:p>
          <w:p w14:paraId="5221ECC2" w14:textId="485C0EEF" w:rsidR="00AB0E6E" w:rsidRPr="00A735E2" w:rsidRDefault="00AB0E6E" w:rsidP="00BA167B">
            <w:pPr>
              <w:rPr>
                <w:rFonts w:eastAsia="Times New Roman" w:cs="Times New Roman"/>
                <w:b/>
                <w:sz w:val="24"/>
                <w:szCs w:val="24"/>
              </w:rPr>
            </w:pPr>
            <w:r>
              <w:t>If nothing changes, what impact will this have on the child?</w:t>
            </w:r>
          </w:p>
        </w:tc>
      </w:tr>
    </w:tbl>
    <w:p w14:paraId="3D186CBA" w14:textId="6135B07F" w:rsidR="009A645D" w:rsidRDefault="009A645D" w:rsidP="001607A1">
      <w:pPr>
        <w:pStyle w:val="Heading1"/>
        <w:rPr>
          <w:b w:val="0"/>
          <w:bCs w:val="0"/>
        </w:rPr>
      </w:pPr>
      <w:r>
        <w:lastRenderedPageBreak/>
        <w:t xml:space="preserve"> </w:t>
      </w:r>
      <w:r w:rsidR="001607A1">
        <w:t xml:space="preserve">your </w:t>
      </w:r>
      <w:r w:rsidR="001607A1">
        <w:rPr>
          <w:b w:val="0"/>
          <w:bCs w:val="0"/>
        </w:rPr>
        <w:t>department</w:t>
      </w:r>
    </w:p>
    <w:p w14:paraId="63C0EA53" w14:textId="3710B650" w:rsidR="001607A1" w:rsidRDefault="001607A1" w:rsidP="001607A1">
      <w:r>
        <w:t xml:space="preserve">Through the course </w:t>
      </w:r>
      <w:proofErr w:type="gramStart"/>
      <w:r>
        <w:t>you’ll</w:t>
      </w:r>
      <w:proofErr w:type="gramEnd"/>
      <w:r>
        <w:t xml:space="preserve"> have explored what to look for and how to identify signs of abuse or neglect. You will think about </w:t>
      </w:r>
      <w:r w:rsidR="000C033A">
        <w:t>how to respond to a young person or family member. We want you to be confident that you know what to look for and know what to do.</w:t>
      </w:r>
    </w:p>
    <w:p w14:paraId="172EEE03" w14:textId="736A59C1" w:rsidR="000C033A" w:rsidRDefault="000C033A" w:rsidP="001607A1">
      <w:r>
        <w:t xml:space="preserve">Thinking about your role in your team, can you answer the following questions. If </w:t>
      </w:r>
      <w:proofErr w:type="gramStart"/>
      <w:r>
        <w:t>you’re</w:t>
      </w:r>
      <w:proofErr w:type="gramEnd"/>
      <w:r>
        <w:t xml:space="preserve"> not sure, check it out before the course:</w:t>
      </w:r>
    </w:p>
    <w:tbl>
      <w:tblPr>
        <w:tblStyle w:val="TableGrid"/>
        <w:tblW w:w="0" w:type="auto"/>
        <w:tblLook w:val="04A0" w:firstRow="1" w:lastRow="0" w:firstColumn="1" w:lastColumn="0" w:noHBand="0" w:noVBand="1"/>
      </w:tblPr>
      <w:tblGrid>
        <w:gridCol w:w="10456"/>
      </w:tblGrid>
      <w:tr w:rsidR="000C033A" w14:paraId="77B066C9" w14:textId="77777777" w:rsidTr="000C033A">
        <w:tc>
          <w:tcPr>
            <w:tcW w:w="10456" w:type="dxa"/>
          </w:tcPr>
          <w:p w14:paraId="45164EC2" w14:textId="77777777" w:rsidR="000C033A" w:rsidRPr="007A0D7B" w:rsidRDefault="000C033A" w:rsidP="000C033A">
            <w:pPr>
              <w:numPr>
                <w:ilvl w:val="0"/>
                <w:numId w:val="26"/>
              </w:numPr>
            </w:pPr>
            <w:r w:rsidRPr="007A0D7B">
              <w:t>Who is the Safeguarding Lead?</w:t>
            </w:r>
          </w:p>
          <w:p w14:paraId="48D6E8DE" w14:textId="77777777" w:rsidR="000C033A" w:rsidRDefault="000C033A" w:rsidP="000C033A">
            <w:pPr>
              <w:ind w:left="720"/>
            </w:pPr>
          </w:p>
        </w:tc>
      </w:tr>
      <w:tr w:rsidR="000C033A" w14:paraId="2C5BF5BB" w14:textId="77777777" w:rsidTr="000C033A">
        <w:tc>
          <w:tcPr>
            <w:tcW w:w="10456" w:type="dxa"/>
          </w:tcPr>
          <w:p w14:paraId="4E7025AC" w14:textId="6F7F36AC" w:rsidR="000C033A" w:rsidRDefault="000C033A" w:rsidP="000C033A">
            <w:pPr>
              <w:numPr>
                <w:ilvl w:val="0"/>
                <w:numId w:val="26"/>
              </w:numPr>
            </w:pPr>
            <w:r w:rsidRPr="007A0D7B">
              <w:t xml:space="preserve">Who do </w:t>
            </w:r>
            <w:r>
              <w:t>you</w:t>
            </w:r>
            <w:r w:rsidRPr="007A0D7B">
              <w:t xml:space="preserve"> talk to if the Lead is not available?</w:t>
            </w:r>
          </w:p>
          <w:p w14:paraId="45641A91" w14:textId="77777777" w:rsidR="000C033A" w:rsidRDefault="000C033A" w:rsidP="001607A1"/>
        </w:tc>
      </w:tr>
      <w:tr w:rsidR="000C033A" w14:paraId="0DC47702" w14:textId="77777777" w:rsidTr="000C033A">
        <w:tc>
          <w:tcPr>
            <w:tcW w:w="10456" w:type="dxa"/>
          </w:tcPr>
          <w:p w14:paraId="68833A70" w14:textId="135F7F33" w:rsidR="000C033A" w:rsidRDefault="000C033A" w:rsidP="000C033A">
            <w:pPr>
              <w:numPr>
                <w:ilvl w:val="0"/>
                <w:numId w:val="26"/>
              </w:numPr>
            </w:pPr>
            <w:r w:rsidRPr="007A0D7B">
              <w:t xml:space="preserve">How and where do </w:t>
            </w:r>
            <w:r>
              <w:t>you</w:t>
            </w:r>
            <w:r w:rsidRPr="007A0D7B">
              <w:t xml:space="preserve"> record concerns?</w:t>
            </w:r>
          </w:p>
          <w:p w14:paraId="5EEEE498" w14:textId="77777777" w:rsidR="000C033A" w:rsidRDefault="000C033A" w:rsidP="001607A1"/>
        </w:tc>
      </w:tr>
    </w:tbl>
    <w:p w14:paraId="520223DE" w14:textId="4BCB7822" w:rsidR="000C033A" w:rsidRDefault="000C033A" w:rsidP="001607A1"/>
    <w:p w14:paraId="57CC8A6A" w14:textId="47CCCA52" w:rsidR="000C033A" w:rsidRDefault="000C033A" w:rsidP="001607A1">
      <w:r>
        <w:t xml:space="preserve">Thank you for registering for the Safeguarding Children Foundation course. After the </w:t>
      </w:r>
      <w:proofErr w:type="gramStart"/>
      <w:r>
        <w:t>course</w:t>
      </w:r>
      <w:proofErr w:type="gramEnd"/>
      <w:r>
        <w:t xml:space="preserve"> the Learning &amp; Development team will confirm your attendance and then send you your certificate.</w:t>
      </w:r>
    </w:p>
    <w:p w14:paraId="4C9C1D69" w14:textId="4FE2839E" w:rsidR="000C033A" w:rsidRDefault="000C033A" w:rsidP="001607A1">
      <w:proofErr w:type="gramStart"/>
      <w:r>
        <w:t>We’re</w:t>
      </w:r>
      <w:proofErr w:type="gramEnd"/>
      <w:r>
        <w:t xml:space="preserve"> looking forward to seeing you on the day.</w:t>
      </w:r>
    </w:p>
    <w:p w14:paraId="3FE02189" w14:textId="14735625" w:rsidR="000C033A" w:rsidRDefault="000C033A" w:rsidP="001607A1"/>
    <w:p w14:paraId="27BC86F6" w14:textId="069243B8" w:rsidR="000C033A" w:rsidRDefault="000C033A" w:rsidP="001607A1"/>
    <w:p w14:paraId="343C8DBC" w14:textId="52C043A5" w:rsidR="000C033A" w:rsidRDefault="000C033A" w:rsidP="000C033A">
      <w:pPr>
        <w:pStyle w:val="Heading1"/>
        <w:rPr>
          <w:b w:val="0"/>
          <w:bCs w:val="0"/>
        </w:rPr>
      </w:pPr>
      <w:r>
        <w:t xml:space="preserve">Rachael </w:t>
      </w:r>
      <w:r w:rsidRPr="000C033A">
        <w:rPr>
          <w:b w:val="0"/>
          <w:bCs w:val="0"/>
        </w:rPr>
        <w:t>Courage</w:t>
      </w:r>
      <w:r>
        <w:rPr>
          <w:b w:val="0"/>
          <w:bCs w:val="0"/>
        </w:rPr>
        <w:tab/>
      </w:r>
      <w:r>
        <w:rPr>
          <w:b w:val="0"/>
          <w:bCs w:val="0"/>
        </w:rPr>
        <w:tab/>
      </w:r>
      <w:r>
        <w:rPr>
          <w:b w:val="0"/>
          <w:bCs w:val="0"/>
        </w:rPr>
        <w:tab/>
      </w:r>
      <w:r>
        <w:rPr>
          <w:b w:val="0"/>
          <w:bCs w:val="0"/>
        </w:rPr>
        <w:tab/>
      </w:r>
      <w:r>
        <w:rPr>
          <w:b w:val="0"/>
          <w:bCs w:val="0"/>
        </w:rPr>
        <w:tab/>
      </w:r>
      <w:r>
        <w:t>John</w:t>
      </w:r>
      <w:r>
        <w:rPr>
          <w:b w:val="0"/>
          <w:bCs w:val="0"/>
        </w:rPr>
        <w:t xml:space="preserve"> Woodhouse</w:t>
      </w:r>
    </w:p>
    <w:p w14:paraId="34EFE529" w14:textId="6A21B48D" w:rsidR="000C033A" w:rsidRPr="000C033A" w:rsidRDefault="009F657C" w:rsidP="000C033A">
      <w:r>
        <w:t>trainer</w:t>
      </w:r>
      <w:r>
        <w:tab/>
      </w:r>
      <w:r>
        <w:tab/>
      </w:r>
      <w:r>
        <w:tab/>
      </w:r>
      <w:r>
        <w:tab/>
      </w:r>
      <w:r>
        <w:tab/>
      </w:r>
      <w:r>
        <w:tab/>
      </w:r>
      <w:r>
        <w:tab/>
        <w:t>managing director</w:t>
      </w:r>
    </w:p>
    <w:sectPr w:rsidR="000C033A" w:rsidRPr="000C033A" w:rsidSect="000C07A1">
      <w:headerReference w:type="even" r:id="rId27"/>
      <w:headerReference w:type="default" r:id="rId28"/>
      <w:footerReference w:type="default" r:id="rId29"/>
      <w:headerReference w:type="first" r:id="rId30"/>
      <w:type w:val="continuous"/>
      <w:pgSz w:w="11906" w:h="16838"/>
      <w:pgMar w:top="720" w:right="720" w:bottom="720" w:left="720" w:header="708" w:footer="3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1A4EE" w14:textId="77777777" w:rsidR="00234559" w:rsidRDefault="00234559" w:rsidP="00272F5A">
      <w:pPr>
        <w:spacing w:after="0" w:line="240" w:lineRule="auto"/>
      </w:pPr>
      <w:r>
        <w:separator/>
      </w:r>
    </w:p>
  </w:endnote>
  <w:endnote w:type="continuationSeparator" w:id="0">
    <w:p w14:paraId="172E2A5A" w14:textId="77777777" w:rsidR="00234559" w:rsidRDefault="00234559" w:rsidP="00272F5A">
      <w:pPr>
        <w:spacing w:after="0" w:line="240" w:lineRule="auto"/>
      </w:pPr>
      <w:r>
        <w:continuationSeparator/>
      </w:r>
    </w:p>
  </w:endnote>
  <w:endnote w:type="continuationNotice" w:id="1">
    <w:p w14:paraId="776D5755" w14:textId="77777777" w:rsidR="00234559" w:rsidRDefault="002345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27EB3" w14:textId="77777777" w:rsidR="00E77152" w:rsidRDefault="00E77152" w:rsidP="001975CE">
    <w:pPr>
      <w:pStyle w:val="Footer"/>
      <w:tabs>
        <w:tab w:val="clear" w:pos="4513"/>
        <w:tab w:val="clear" w:pos="9026"/>
        <w:tab w:val="left" w:pos="2225"/>
      </w:tabs>
      <w:ind w:left="-709"/>
      <w:rPr>
        <w:color w:val="4F6228" w:themeColor="accent3" w:themeShade="80"/>
      </w:rPr>
    </w:pPr>
    <w:r>
      <w:rPr>
        <w:noProof/>
        <w:color w:val="4F6228" w:themeColor="accent3" w:themeShade="80"/>
      </w:rPr>
      <w:drawing>
        <wp:anchor distT="0" distB="0" distL="114300" distR="114300" simplePos="0" relativeHeight="251668480" behindDoc="1" locked="0" layoutInCell="1" allowOverlap="1" wp14:anchorId="702D3978" wp14:editId="1202A064">
          <wp:simplePos x="0" y="0"/>
          <wp:positionH relativeFrom="column">
            <wp:posOffset>-77902</wp:posOffset>
          </wp:positionH>
          <wp:positionV relativeFrom="paragraph">
            <wp:posOffset>218512</wp:posOffset>
          </wp:positionV>
          <wp:extent cx="810260" cy="376555"/>
          <wp:effectExtent l="0" t="0" r="889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1">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9CFD01B" wp14:editId="046F62FF">
          <wp:simplePos x="0" y="0"/>
          <wp:positionH relativeFrom="column">
            <wp:posOffset>-878840</wp:posOffset>
          </wp:positionH>
          <wp:positionV relativeFrom="paragraph">
            <wp:posOffset>-126629</wp:posOffset>
          </wp:positionV>
          <wp:extent cx="8091577" cy="40066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8091577" cy="400667"/>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22E5C67F" w14:textId="051742A1" w:rsidR="00E77152" w:rsidRPr="00575D2A" w:rsidRDefault="00E77152" w:rsidP="00575D2A">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3F84F" w14:textId="77777777" w:rsidR="00E77152" w:rsidRDefault="00E77152" w:rsidP="001975CE">
    <w:pPr>
      <w:pStyle w:val="Footer"/>
      <w:tabs>
        <w:tab w:val="clear" w:pos="4513"/>
        <w:tab w:val="clear" w:pos="9026"/>
        <w:tab w:val="left" w:pos="2225"/>
      </w:tabs>
      <w:ind w:left="-709"/>
      <w:rPr>
        <w:color w:val="4F6228" w:themeColor="accent3" w:themeShade="80"/>
      </w:rPr>
    </w:pPr>
    <w:r>
      <w:rPr>
        <w:noProof/>
      </w:rPr>
      <w:drawing>
        <wp:anchor distT="0" distB="0" distL="114300" distR="114300" simplePos="0" relativeHeight="251673600" behindDoc="1" locked="0" layoutInCell="1" allowOverlap="1" wp14:anchorId="7FB6D0A4" wp14:editId="1C02D7BA">
          <wp:simplePos x="0" y="0"/>
          <wp:positionH relativeFrom="page">
            <wp:align>left</wp:align>
          </wp:positionH>
          <wp:positionV relativeFrom="paragraph">
            <wp:posOffset>-100753</wp:posOffset>
          </wp:positionV>
          <wp:extent cx="7550674" cy="39941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0674" cy="39941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drawing>
        <wp:anchor distT="0" distB="0" distL="114300" distR="114300" simplePos="0" relativeHeight="251674624" behindDoc="1" locked="0" layoutInCell="1" allowOverlap="1" wp14:anchorId="7763BC81" wp14:editId="4843997F">
          <wp:simplePos x="0" y="0"/>
          <wp:positionH relativeFrom="column">
            <wp:posOffset>-77902</wp:posOffset>
          </wp:positionH>
          <wp:positionV relativeFrom="paragraph">
            <wp:posOffset>218512</wp:posOffset>
          </wp:positionV>
          <wp:extent cx="810260" cy="376555"/>
          <wp:effectExtent l="0" t="0" r="889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2">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7C19EB4D" w14:textId="271D3A0D" w:rsidR="00E77152" w:rsidRDefault="00E77152" w:rsidP="001975CE">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p w14:paraId="0964EBCD" w14:textId="77777777" w:rsidR="00E77152" w:rsidRPr="001975CE" w:rsidRDefault="00E77152" w:rsidP="0019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C663E" w14:textId="77777777" w:rsidR="00234559" w:rsidRDefault="00234559" w:rsidP="00272F5A">
      <w:pPr>
        <w:spacing w:after="0" w:line="240" w:lineRule="auto"/>
      </w:pPr>
      <w:r>
        <w:separator/>
      </w:r>
    </w:p>
  </w:footnote>
  <w:footnote w:type="continuationSeparator" w:id="0">
    <w:p w14:paraId="540080AA" w14:textId="77777777" w:rsidR="00234559" w:rsidRDefault="00234559" w:rsidP="00272F5A">
      <w:pPr>
        <w:spacing w:after="0" w:line="240" w:lineRule="auto"/>
      </w:pPr>
      <w:r>
        <w:continuationSeparator/>
      </w:r>
    </w:p>
  </w:footnote>
  <w:footnote w:type="continuationNotice" w:id="1">
    <w:p w14:paraId="7EC73DE7" w14:textId="77777777" w:rsidR="00234559" w:rsidRDefault="002345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1E31" w14:textId="1515167C" w:rsidR="00E77152" w:rsidRDefault="00234559">
    <w:pPr>
      <w:pStyle w:val="Header"/>
    </w:pPr>
    <w:r>
      <w:rPr>
        <w:noProof/>
      </w:rPr>
      <w:pict w14:anchorId="51892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26" o:spid="_x0000_s2050" type="#_x0000_t136" style="position:absolute;margin-left:0;margin-top:0;width:491.85pt;height:245.9pt;rotation:315;z-index:-251637760;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84448" w14:textId="0CF94C52" w:rsidR="00E77152" w:rsidRDefault="00234559">
    <w:pPr>
      <w:pStyle w:val="Header"/>
    </w:pPr>
    <w:r>
      <w:rPr>
        <w:noProof/>
      </w:rPr>
      <w:pict w14:anchorId="66094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32" o:spid="_x0000_s2056" type="#_x0000_t136" style="position:absolute;margin-left:0;margin-top:0;width:491.85pt;height:245.9pt;rotation:315;z-index:-251625472;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8F19D" w14:textId="1FFE383B" w:rsidR="00E77152" w:rsidRPr="009A645D" w:rsidRDefault="00E77152" w:rsidP="009A64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36B09" w14:textId="29C02B88" w:rsidR="00E77152" w:rsidRDefault="00E77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D3409"/>
    <w:multiLevelType w:val="hybridMultilevel"/>
    <w:tmpl w:val="F2AC5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BF045D"/>
    <w:multiLevelType w:val="hybridMultilevel"/>
    <w:tmpl w:val="1032BA06"/>
    <w:lvl w:ilvl="0" w:tplc="09DA37E0">
      <w:start w:val="1"/>
      <w:numFmt w:val="decimal"/>
      <w:lvlText w:val="%1."/>
      <w:lvlJc w:val="left"/>
      <w:pPr>
        <w:tabs>
          <w:tab w:val="num" w:pos="720"/>
        </w:tabs>
        <w:ind w:left="720" w:hanging="360"/>
      </w:pPr>
    </w:lvl>
    <w:lvl w:ilvl="1" w:tplc="F8441196" w:tentative="1">
      <w:start w:val="1"/>
      <w:numFmt w:val="decimal"/>
      <w:lvlText w:val="%2."/>
      <w:lvlJc w:val="left"/>
      <w:pPr>
        <w:tabs>
          <w:tab w:val="num" w:pos="1440"/>
        </w:tabs>
        <w:ind w:left="1440" w:hanging="360"/>
      </w:pPr>
    </w:lvl>
    <w:lvl w:ilvl="2" w:tplc="00BEDB08" w:tentative="1">
      <w:start w:val="1"/>
      <w:numFmt w:val="decimal"/>
      <w:lvlText w:val="%3."/>
      <w:lvlJc w:val="left"/>
      <w:pPr>
        <w:tabs>
          <w:tab w:val="num" w:pos="2160"/>
        </w:tabs>
        <w:ind w:left="2160" w:hanging="360"/>
      </w:pPr>
    </w:lvl>
    <w:lvl w:ilvl="3" w:tplc="7474E9DC" w:tentative="1">
      <w:start w:val="1"/>
      <w:numFmt w:val="decimal"/>
      <w:lvlText w:val="%4."/>
      <w:lvlJc w:val="left"/>
      <w:pPr>
        <w:tabs>
          <w:tab w:val="num" w:pos="2880"/>
        </w:tabs>
        <w:ind w:left="2880" w:hanging="360"/>
      </w:pPr>
    </w:lvl>
    <w:lvl w:ilvl="4" w:tplc="33F8280C" w:tentative="1">
      <w:start w:val="1"/>
      <w:numFmt w:val="decimal"/>
      <w:lvlText w:val="%5."/>
      <w:lvlJc w:val="left"/>
      <w:pPr>
        <w:tabs>
          <w:tab w:val="num" w:pos="3600"/>
        </w:tabs>
        <w:ind w:left="3600" w:hanging="360"/>
      </w:pPr>
    </w:lvl>
    <w:lvl w:ilvl="5" w:tplc="A96C37FA" w:tentative="1">
      <w:start w:val="1"/>
      <w:numFmt w:val="decimal"/>
      <w:lvlText w:val="%6."/>
      <w:lvlJc w:val="left"/>
      <w:pPr>
        <w:tabs>
          <w:tab w:val="num" w:pos="4320"/>
        </w:tabs>
        <w:ind w:left="4320" w:hanging="360"/>
      </w:pPr>
    </w:lvl>
    <w:lvl w:ilvl="6" w:tplc="D9EE31CE" w:tentative="1">
      <w:start w:val="1"/>
      <w:numFmt w:val="decimal"/>
      <w:lvlText w:val="%7."/>
      <w:lvlJc w:val="left"/>
      <w:pPr>
        <w:tabs>
          <w:tab w:val="num" w:pos="5040"/>
        </w:tabs>
        <w:ind w:left="5040" w:hanging="360"/>
      </w:pPr>
    </w:lvl>
    <w:lvl w:ilvl="7" w:tplc="36165712" w:tentative="1">
      <w:start w:val="1"/>
      <w:numFmt w:val="decimal"/>
      <w:lvlText w:val="%8."/>
      <w:lvlJc w:val="left"/>
      <w:pPr>
        <w:tabs>
          <w:tab w:val="num" w:pos="5760"/>
        </w:tabs>
        <w:ind w:left="5760" w:hanging="360"/>
      </w:pPr>
    </w:lvl>
    <w:lvl w:ilvl="8" w:tplc="B7D86E44" w:tentative="1">
      <w:start w:val="1"/>
      <w:numFmt w:val="decimal"/>
      <w:lvlText w:val="%9."/>
      <w:lvlJc w:val="left"/>
      <w:pPr>
        <w:tabs>
          <w:tab w:val="num" w:pos="6480"/>
        </w:tabs>
        <w:ind w:left="6480" w:hanging="360"/>
      </w:pPr>
    </w:lvl>
  </w:abstractNum>
  <w:abstractNum w:abstractNumId="2" w15:restartNumberingAfterBreak="0">
    <w:nsid w:val="12EE5629"/>
    <w:multiLevelType w:val="hybridMultilevel"/>
    <w:tmpl w:val="501A70EA"/>
    <w:lvl w:ilvl="0" w:tplc="78FE03E2">
      <w:start w:val="1"/>
      <w:numFmt w:val="decimal"/>
      <w:lvlText w:val="%1."/>
      <w:lvlJc w:val="left"/>
      <w:pPr>
        <w:ind w:left="446" w:hanging="360"/>
      </w:pPr>
      <w:rPr>
        <w:rFonts w:hint="default"/>
      </w:rPr>
    </w:lvl>
    <w:lvl w:ilvl="1" w:tplc="08090019" w:tentative="1">
      <w:start w:val="1"/>
      <w:numFmt w:val="lowerLetter"/>
      <w:lvlText w:val="%2."/>
      <w:lvlJc w:val="left"/>
      <w:pPr>
        <w:ind w:left="1166" w:hanging="360"/>
      </w:pPr>
    </w:lvl>
    <w:lvl w:ilvl="2" w:tplc="0809001B" w:tentative="1">
      <w:start w:val="1"/>
      <w:numFmt w:val="lowerRoman"/>
      <w:lvlText w:val="%3."/>
      <w:lvlJc w:val="right"/>
      <w:pPr>
        <w:ind w:left="1886" w:hanging="180"/>
      </w:pPr>
    </w:lvl>
    <w:lvl w:ilvl="3" w:tplc="0809000F" w:tentative="1">
      <w:start w:val="1"/>
      <w:numFmt w:val="decimal"/>
      <w:lvlText w:val="%4."/>
      <w:lvlJc w:val="left"/>
      <w:pPr>
        <w:ind w:left="2606" w:hanging="360"/>
      </w:pPr>
    </w:lvl>
    <w:lvl w:ilvl="4" w:tplc="08090019" w:tentative="1">
      <w:start w:val="1"/>
      <w:numFmt w:val="lowerLetter"/>
      <w:lvlText w:val="%5."/>
      <w:lvlJc w:val="left"/>
      <w:pPr>
        <w:ind w:left="3326" w:hanging="360"/>
      </w:pPr>
    </w:lvl>
    <w:lvl w:ilvl="5" w:tplc="0809001B" w:tentative="1">
      <w:start w:val="1"/>
      <w:numFmt w:val="lowerRoman"/>
      <w:lvlText w:val="%6."/>
      <w:lvlJc w:val="right"/>
      <w:pPr>
        <w:ind w:left="4046" w:hanging="180"/>
      </w:pPr>
    </w:lvl>
    <w:lvl w:ilvl="6" w:tplc="0809000F" w:tentative="1">
      <w:start w:val="1"/>
      <w:numFmt w:val="decimal"/>
      <w:lvlText w:val="%7."/>
      <w:lvlJc w:val="left"/>
      <w:pPr>
        <w:ind w:left="4766" w:hanging="360"/>
      </w:pPr>
    </w:lvl>
    <w:lvl w:ilvl="7" w:tplc="08090019" w:tentative="1">
      <w:start w:val="1"/>
      <w:numFmt w:val="lowerLetter"/>
      <w:lvlText w:val="%8."/>
      <w:lvlJc w:val="left"/>
      <w:pPr>
        <w:ind w:left="5486" w:hanging="360"/>
      </w:pPr>
    </w:lvl>
    <w:lvl w:ilvl="8" w:tplc="0809001B" w:tentative="1">
      <w:start w:val="1"/>
      <w:numFmt w:val="lowerRoman"/>
      <w:lvlText w:val="%9."/>
      <w:lvlJc w:val="right"/>
      <w:pPr>
        <w:ind w:left="6206" w:hanging="180"/>
      </w:pPr>
    </w:lvl>
  </w:abstractNum>
  <w:abstractNum w:abstractNumId="3" w15:restartNumberingAfterBreak="0">
    <w:nsid w:val="13903940"/>
    <w:multiLevelType w:val="hybridMultilevel"/>
    <w:tmpl w:val="F5D8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51C4D"/>
    <w:multiLevelType w:val="hybridMultilevel"/>
    <w:tmpl w:val="B8E8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E7180"/>
    <w:multiLevelType w:val="hybridMultilevel"/>
    <w:tmpl w:val="15689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E41815"/>
    <w:multiLevelType w:val="hybridMultilevel"/>
    <w:tmpl w:val="237A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1374D"/>
    <w:multiLevelType w:val="hybridMultilevel"/>
    <w:tmpl w:val="9E907574"/>
    <w:lvl w:ilvl="0" w:tplc="9578AA4A">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41372C"/>
    <w:multiLevelType w:val="hybridMultilevel"/>
    <w:tmpl w:val="80D4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E6CB1"/>
    <w:multiLevelType w:val="hybridMultilevel"/>
    <w:tmpl w:val="1BD8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E3373"/>
    <w:multiLevelType w:val="hybridMultilevel"/>
    <w:tmpl w:val="157A6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D1050"/>
    <w:multiLevelType w:val="hybridMultilevel"/>
    <w:tmpl w:val="501A70EA"/>
    <w:lvl w:ilvl="0" w:tplc="78FE03E2">
      <w:start w:val="1"/>
      <w:numFmt w:val="decimal"/>
      <w:lvlText w:val="%1."/>
      <w:lvlJc w:val="left"/>
      <w:pPr>
        <w:ind w:left="446" w:hanging="360"/>
      </w:pPr>
      <w:rPr>
        <w:rFonts w:hint="default"/>
      </w:rPr>
    </w:lvl>
    <w:lvl w:ilvl="1" w:tplc="08090019" w:tentative="1">
      <w:start w:val="1"/>
      <w:numFmt w:val="lowerLetter"/>
      <w:lvlText w:val="%2."/>
      <w:lvlJc w:val="left"/>
      <w:pPr>
        <w:ind w:left="1166" w:hanging="360"/>
      </w:pPr>
    </w:lvl>
    <w:lvl w:ilvl="2" w:tplc="0809001B" w:tentative="1">
      <w:start w:val="1"/>
      <w:numFmt w:val="lowerRoman"/>
      <w:lvlText w:val="%3."/>
      <w:lvlJc w:val="right"/>
      <w:pPr>
        <w:ind w:left="1886" w:hanging="180"/>
      </w:pPr>
    </w:lvl>
    <w:lvl w:ilvl="3" w:tplc="0809000F" w:tentative="1">
      <w:start w:val="1"/>
      <w:numFmt w:val="decimal"/>
      <w:lvlText w:val="%4."/>
      <w:lvlJc w:val="left"/>
      <w:pPr>
        <w:ind w:left="2606" w:hanging="360"/>
      </w:pPr>
    </w:lvl>
    <w:lvl w:ilvl="4" w:tplc="08090019" w:tentative="1">
      <w:start w:val="1"/>
      <w:numFmt w:val="lowerLetter"/>
      <w:lvlText w:val="%5."/>
      <w:lvlJc w:val="left"/>
      <w:pPr>
        <w:ind w:left="3326" w:hanging="360"/>
      </w:pPr>
    </w:lvl>
    <w:lvl w:ilvl="5" w:tplc="0809001B" w:tentative="1">
      <w:start w:val="1"/>
      <w:numFmt w:val="lowerRoman"/>
      <w:lvlText w:val="%6."/>
      <w:lvlJc w:val="right"/>
      <w:pPr>
        <w:ind w:left="4046" w:hanging="180"/>
      </w:pPr>
    </w:lvl>
    <w:lvl w:ilvl="6" w:tplc="0809000F" w:tentative="1">
      <w:start w:val="1"/>
      <w:numFmt w:val="decimal"/>
      <w:lvlText w:val="%7."/>
      <w:lvlJc w:val="left"/>
      <w:pPr>
        <w:ind w:left="4766" w:hanging="360"/>
      </w:pPr>
    </w:lvl>
    <w:lvl w:ilvl="7" w:tplc="08090019" w:tentative="1">
      <w:start w:val="1"/>
      <w:numFmt w:val="lowerLetter"/>
      <w:lvlText w:val="%8."/>
      <w:lvlJc w:val="left"/>
      <w:pPr>
        <w:ind w:left="5486" w:hanging="360"/>
      </w:pPr>
    </w:lvl>
    <w:lvl w:ilvl="8" w:tplc="0809001B" w:tentative="1">
      <w:start w:val="1"/>
      <w:numFmt w:val="lowerRoman"/>
      <w:lvlText w:val="%9."/>
      <w:lvlJc w:val="right"/>
      <w:pPr>
        <w:ind w:left="6206" w:hanging="180"/>
      </w:pPr>
    </w:lvl>
  </w:abstractNum>
  <w:abstractNum w:abstractNumId="12" w15:restartNumberingAfterBreak="0">
    <w:nsid w:val="45A33A18"/>
    <w:multiLevelType w:val="hybridMultilevel"/>
    <w:tmpl w:val="E9F8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A0273E"/>
    <w:multiLevelType w:val="hybridMultilevel"/>
    <w:tmpl w:val="6EDE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E7ACD"/>
    <w:multiLevelType w:val="hybridMultilevel"/>
    <w:tmpl w:val="501A70EA"/>
    <w:lvl w:ilvl="0" w:tplc="78FE03E2">
      <w:start w:val="1"/>
      <w:numFmt w:val="decimal"/>
      <w:lvlText w:val="%1."/>
      <w:lvlJc w:val="left"/>
      <w:pPr>
        <w:ind w:left="446" w:hanging="360"/>
      </w:pPr>
      <w:rPr>
        <w:rFonts w:hint="default"/>
      </w:rPr>
    </w:lvl>
    <w:lvl w:ilvl="1" w:tplc="08090019" w:tentative="1">
      <w:start w:val="1"/>
      <w:numFmt w:val="lowerLetter"/>
      <w:lvlText w:val="%2."/>
      <w:lvlJc w:val="left"/>
      <w:pPr>
        <w:ind w:left="1166" w:hanging="360"/>
      </w:pPr>
    </w:lvl>
    <w:lvl w:ilvl="2" w:tplc="0809001B" w:tentative="1">
      <w:start w:val="1"/>
      <w:numFmt w:val="lowerRoman"/>
      <w:lvlText w:val="%3."/>
      <w:lvlJc w:val="right"/>
      <w:pPr>
        <w:ind w:left="1886" w:hanging="180"/>
      </w:pPr>
    </w:lvl>
    <w:lvl w:ilvl="3" w:tplc="0809000F" w:tentative="1">
      <w:start w:val="1"/>
      <w:numFmt w:val="decimal"/>
      <w:lvlText w:val="%4."/>
      <w:lvlJc w:val="left"/>
      <w:pPr>
        <w:ind w:left="2606" w:hanging="360"/>
      </w:pPr>
    </w:lvl>
    <w:lvl w:ilvl="4" w:tplc="08090019" w:tentative="1">
      <w:start w:val="1"/>
      <w:numFmt w:val="lowerLetter"/>
      <w:lvlText w:val="%5."/>
      <w:lvlJc w:val="left"/>
      <w:pPr>
        <w:ind w:left="3326" w:hanging="360"/>
      </w:pPr>
    </w:lvl>
    <w:lvl w:ilvl="5" w:tplc="0809001B" w:tentative="1">
      <w:start w:val="1"/>
      <w:numFmt w:val="lowerRoman"/>
      <w:lvlText w:val="%6."/>
      <w:lvlJc w:val="right"/>
      <w:pPr>
        <w:ind w:left="4046" w:hanging="180"/>
      </w:pPr>
    </w:lvl>
    <w:lvl w:ilvl="6" w:tplc="0809000F" w:tentative="1">
      <w:start w:val="1"/>
      <w:numFmt w:val="decimal"/>
      <w:lvlText w:val="%7."/>
      <w:lvlJc w:val="left"/>
      <w:pPr>
        <w:ind w:left="4766" w:hanging="360"/>
      </w:pPr>
    </w:lvl>
    <w:lvl w:ilvl="7" w:tplc="08090019" w:tentative="1">
      <w:start w:val="1"/>
      <w:numFmt w:val="lowerLetter"/>
      <w:lvlText w:val="%8."/>
      <w:lvlJc w:val="left"/>
      <w:pPr>
        <w:ind w:left="5486" w:hanging="360"/>
      </w:pPr>
    </w:lvl>
    <w:lvl w:ilvl="8" w:tplc="0809001B" w:tentative="1">
      <w:start w:val="1"/>
      <w:numFmt w:val="lowerRoman"/>
      <w:lvlText w:val="%9."/>
      <w:lvlJc w:val="right"/>
      <w:pPr>
        <w:ind w:left="6206" w:hanging="180"/>
      </w:pPr>
    </w:lvl>
  </w:abstractNum>
  <w:abstractNum w:abstractNumId="15" w15:restartNumberingAfterBreak="0">
    <w:nsid w:val="57AA630D"/>
    <w:multiLevelType w:val="hybridMultilevel"/>
    <w:tmpl w:val="7272E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C0E8B"/>
    <w:multiLevelType w:val="hybridMultilevel"/>
    <w:tmpl w:val="501A70EA"/>
    <w:lvl w:ilvl="0" w:tplc="78FE03E2">
      <w:start w:val="1"/>
      <w:numFmt w:val="decimal"/>
      <w:lvlText w:val="%1."/>
      <w:lvlJc w:val="left"/>
      <w:pPr>
        <w:ind w:left="446" w:hanging="360"/>
      </w:pPr>
      <w:rPr>
        <w:rFonts w:hint="default"/>
      </w:rPr>
    </w:lvl>
    <w:lvl w:ilvl="1" w:tplc="08090019" w:tentative="1">
      <w:start w:val="1"/>
      <w:numFmt w:val="lowerLetter"/>
      <w:lvlText w:val="%2."/>
      <w:lvlJc w:val="left"/>
      <w:pPr>
        <w:ind w:left="1166" w:hanging="360"/>
      </w:pPr>
    </w:lvl>
    <w:lvl w:ilvl="2" w:tplc="0809001B" w:tentative="1">
      <w:start w:val="1"/>
      <w:numFmt w:val="lowerRoman"/>
      <w:lvlText w:val="%3."/>
      <w:lvlJc w:val="right"/>
      <w:pPr>
        <w:ind w:left="1886" w:hanging="180"/>
      </w:pPr>
    </w:lvl>
    <w:lvl w:ilvl="3" w:tplc="0809000F" w:tentative="1">
      <w:start w:val="1"/>
      <w:numFmt w:val="decimal"/>
      <w:lvlText w:val="%4."/>
      <w:lvlJc w:val="left"/>
      <w:pPr>
        <w:ind w:left="2606" w:hanging="360"/>
      </w:pPr>
    </w:lvl>
    <w:lvl w:ilvl="4" w:tplc="08090019" w:tentative="1">
      <w:start w:val="1"/>
      <w:numFmt w:val="lowerLetter"/>
      <w:lvlText w:val="%5."/>
      <w:lvlJc w:val="left"/>
      <w:pPr>
        <w:ind w:left="3326" w:hanging="360"/>
      </w:pPr>
    </w:lvl>
    <w:lvl w:ilvl="5" w:tplc="0809001B" w:tentative="1">
      <w:start w:val="1"/>
      <w:numFmt w:val="lowerRoman"/>
      <w:lvlText w:val="%6."/>
      <w:lvlJc w:val="right"/>
      <w:pPr>
        <w:ind w:left="4046" w:hanging="180"/>
      </w:pPr>
    </w:lvl>
    <w:lvl w:ilvl="6" w:tplc="0809000F" w:tentative="1">
      <w:start w:val="1"/>
      <w:numFmt w:val="decimal"/>
      <w:lvlText w:val="%7."/>
      <w:lvlJc w:val="left"/>
      <w:pPr>
        <w:ind w:left="4766" w:hanging="360"/>
      </w:pPr>
    </w:lvl>
    <w:lvl w:ilvl="7" w:tplc="08090019" w:tentative="1">
      <w:start w:val="1"/>
      <w:numFmt w:val="lowerLetter"/>
      <w:lvlText w:val="%8."/>
      <w:lvlJc w:val="left"/>
      <w:pPr>
        <w:ind w:left="5486" w:hanging="360"/>
      </w:pPr>
    </w:lvl>
    <w:lvl w:ilvl="8" w:tplc="0809001B" w:tentative="1">
      <w:start w:val="1"/>
      <w:numFmt w:val="lowerRoman"/>
      <w:lvlText w:val="%9."/>
      <w:lvlJc w:val="right"/>
      <w:pPr>
        <w:ind w:left="6206" w:hanging="180"/>
      </w:pPr>
    </w:lvl>
  </w:abstractNum>
  <w:abstractNum w:abstractNumId="17" w15:restartNumberingAfterBreak="0">
    <w:nsid w:val="5C196A4E"/>
    <w:multiLevelType w:val="hybridMultilevel"/>
    <w:tmpl w:val="FB0A7A62"/>
    <w:lvl w:ilvl="0" w:tplc="F88A47C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6F5234"/>
    <w:multiLevelType w:val="hybridMultilevel"/>
    <w:tmpl w:val="18E2E244"/>
    <w:lvl w:ilvl="0" w:tplc="3F6A49C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5D1A28"/>
    <w:multiLevelType w:val="hybridMultilevel"/>
    <w:tmpl w:val="6EC863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3710779"/>
    <w:multiLevelType w:val="hybridMultilevel"/>
    <w:tmpl w:val="98BA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D808A3"/>
    <w:multiLevelType w:val="hybridMultilevel"/>
    <w:tmpl w:val="F0A69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D0E6D"/>
    <w:multiLevelType w:val="hybridMultilevel"/>
    <w:tmpl w:val="3AF8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7771DD"/>
    <w:multiLevelType w:val="hybridMultilevel"/>
    <w:tmpl w:val="0F1E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800455"/>
    <w:multiLevelType w:val="hybridMultilevel"/>
    <w:tmpl w:val="BC5CC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
  </w:num>
  <w:num w:numId="4">
    <w:abstractNumId w:val="22"/>
  </w:num>
  <w:num w:numId="5">
    <w:abstractNumId w:val="5"/>
  </w:num>
  <w:num w:numId="6">
    <w:abstractNumId w:val="23"/>
  </w:num>
  <w:num w:numId="7">
    <w:abstractNumId w:val="3"/>
  </w:num>
  <w:num w:numId="8">
    <w:abstractNumId w:val="0"/>
  </w:num>
  <w:num w:numId="9">
    <w:abstractNumId w:val="0"/>
  </w:num>
  <w:num w:numId="10">
    <w:abstractNumId w:val="20"/>
  </w:num>
  <w:num w:numId="11">
    <w:abstractNumId w:val="12"/>
  </w:num>
  <w:num w:numId="12">
    <w:abstractNumId w:val="24"/>
  </w:num>
  <w:num w:numId="13">
    <w:abstractNumId w:val="19"/>
  </w:num>
  <w:num w:numId="14">
    <w:abstractNumId w:val="21"/>
  </w:num>
  <w:num w:numId="15">
    <w:abstractNumId w:val="9"/>
  </w:num>
  <w:num w:numId="16">
    <w:abstractNumId w:val="18"/>
  </w:num>
  <w:num w:numId="17">
    <w:abstractNumId w:val="17"/>
  </w:num>
  <w:num w:numId="18">
    <w:abstractNumId w:val="7"/>
  </w:num>
  <w:num w:numId="19">
    <w:abstractNumId w:val="6"/>
  </w:num>
  <w:num w:numId="20">
    <w:abstractNumId w:val="8"/>
  </w:num>
  <w:num w:numId="21">
    <w:abstractNumId w:val="15"/>
  </w:num>
  <w:num w:numId="22">
    <w:abstractNumId w:val="2"/>
  </w:num>
  <w:num w:numId="23">
    <w:abstractNumId w:val="11"/>
  </w:num>
  <w:num w:numId="24">
    <w:abstractNumId w:val="16"/>
  </w:num>
  <w:num w:numId="25">
    <w:abstractNumId w:val="1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attachedTemplate r:id="rId1"/>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67"/>
    <w:rsid w:val="0000079D"/>
    <w:rsid w:val="000010E5"/>
    <w:rsid w:val="0000133D"/>
    <w:rsid w:val="000024AC"/>
    <w:rsid w:val="00002B23"/>
    <w:rsid w:val="00003917"/>
    <w:rsid w:val="00004B1D"/>
    <w:rsid w:val="00005343"/>
    <w:rsid w:val="000058E9"/>
    <w:rsid w:val="00006998"/>
    <w:rsid w:val="000073A4"/>
    <w:rsid w:val="00007682"/>
    <w:rsid w:val="0001305E"/>
    <w:rsid w:val="000138B6"/>
    <w:rsid w:val="00015F18"/>
    <w:rsid w:val="000167A2"/>
    <w:rsid w:val="000202CF"/>
    <w:rsid w:val="00020CAE"/>
    <w:rsid w:val="0002149B"/>
    <w:rsid w:val="00022799"/>
    <w:rsid w:val="000247B7"/>
    <w:rsid w:val="00024CBD"/>
    <w:rsid w:val="00024DD7"/>
    <w:rsid w:val="0002587C"/>
    <w:rsid w:val="00025C56"/>
    <w:rsid w:val="00026623"/>
    <w:rsid w:val="0002664E"/>
    <w:rsid w:val="000274F4"/>
    <w:rsid w:val="00030020"/>
    <w:rsid w:val="0003149E"/>
    <w:rsid w:val="000317EB"/>
    <w:rsid w:val="000325CA"/>
    <w:rsid w:val="00035160"/>
    <w:rsid w:val="000358DE"/>
    <w:rsid w:val="00037233"/>
    <w:rsid w:val="0003791A"/>
    <w:rsid w:val="00040131"/>
    <w:rsid w:val="0004023C"/>
    <w:rsid w:val="000409B6"/>
    <w:rsid w:val="0004206F"/>
    <w:rsid w:val="00044731"/>
    <w:rsid w:val="0004659D"/>
    <w:rsid w:val="0004765C"/>
    <w:rsid w:val="000477DF"/>
    <w:rsid w:val="00047B30"/>
    <w:rsid w:val="00050C1A"/>
    <w:rsid w:val="00052930"/>
    <w:rsid w:val="0005347D"/>
    <w:rsid w:val="00053635"/>
    <w:rsid w:val="000554A4"/>
    <w:rsid w:val="00057376"/>
    <w:rsid w:val="00062528"/>
    <w:rsid w:val="00063675"/>
    <w:rsid w:val="00063906"/>
    <w:rsid w:val="000653C0"/>
    <w:rsid w:val="00065CD5"/>
    <w:rsid w:val="00065D91"/>
    <w:rsid w:val="00066414"/>
    <w:rsid w:val="00067D5C"/>
    <w:rsid w:val="000704F7"/>
    <w:rsid w:val="00072DE7"/>
    <w:rsid w:val="00072F26"/>
    <w:rsid w:val="00074B86"/>
    <w:rsid w:val="00075316"/>
    <w:rsid w:val="00076708"/>
    <w:rsid w:val="00080118"/>
    <w:rsid w:val="000803A1"/>
    <w:rsid w:val="0008094D"/>
    <w:rsid w:val="000813E7"/>
    <w:rsid w:val="00081543"/>
    <w:rsid w:val="000816D6"/>
    <w:rsid w:val="00081A3C"/>
    <w:rsid w:val="00082125"/>
    <w:rsid w:val="00082C6A"/>
    <w:rsid w:val="00082DC8"/>
    <w:rsid w:val="00084A72"/>
    <w:rsid w:val="0008584C"/>
    <w:rsid w:val="00085A8E"/>
    <w:rsid w:val="00087EB6"/>
    <w:rsid w:val="000927CD"/>
    <w:rsid w:val="00092BF8"/>
    <w:rsid w:val="00095D29"/>
    <w:rsid w:val="00095FB7"/>
    <w:rsid w:val="000975FA"/>
    <w:rsid w:val="000A13E9"/>
    <w:rsid w:val="000A2397"/>
    <w:rsid w:val="000A2AAA"/>
    <w:rsid w:val="000A3B12"/>
    <w:rsid w:val="000A5001"/>
    <w:rsid w:val="000A600A"/>
    <w:rsid w:val="000B001D"/>
    <w:rsid w:val="000B13F7"/>
    <w:rsid w:val="000B2257"/>
    <w:rsid w:val="000B227B"/>
    <w:rsid w:val="000B29A4"/>
    <w:rsid w:val="000B2C41"/>
    <w:rsid w:val="000B36E6"/>
    <w:rsid w:val="000B3F83"/>
    <w:rsid w:val="000B48AF"/>
    <w:rsid w:val="000B6004"/>
    <w:rsid w:val="000B6AD9"/>
    <w:rsid w:val="000B6FC3"/>
    <w:rsid w:val="000C0071"/>
    <w:rsid w:val="000C01D3"/>
    <w:rsid w:val="000C01E0"/>
    <w:rsid w:val="000C033A"/>
    <w:rsid w:val="000C07A1"/>
    <w:rsid w:val="000C14D1"/>
    <w:rsid w:val="000C17B7"/>
    <w:rsid w:val="000C2014"/>
    <w:rsid w:val="000C4653"/>
    <w:rsid w:val="000C63FE"/>
    <w:rsid w:val="000C6847"/>
    <w:rsid w:val="000D0026"/>
    <w:rsid w:val="000D01CD"/>
    <w:rsid w:val="000D084B"/>
    <w:rsid w:val="000D0983"/>
    <w:rsid w:val="000D294F"/>
    <w:rsid w:val="000D2A41"/>
    <w:rsid w:val="000D5556"/>
    <w:rsid w:val="000D57B3"/>
    <w:rsid w:val="000E1E62"/>
    <w:rsid w:val="000E2FB8"/>
    <w:rsid w:val="000E3537"/>
    <w:rsid w:val="000E36A8"/>
    <w:rsid w:val="000E3715"/>
    <w:rsid w:val="000E46C8"/>
    <w:rsid w:val="000E4DF5"/>
    <w:rsid w:val="000E53B0"/>
    <w:rsid w:val="000E677C"/>
    <w:rsid w:val="000E6CB5"/>
    <w:rsid w:val="000E7629"/>
    <w:rsid w:val="000E7BE9"/>
    <w:rsid w:val="000F026C"/>
    <w:rsid w:val="000F0277"/>
    <w:rsid w:val="000F0CA6"/>
    <w:rsid w:val="000F206A"/>
    <w:rsid w:val="000F3A48"/>
    <w:rsid w:val="000F3DB6"/>
    <w:rsid w:val="000F4A87"/>
    <w:rsid w:val="000F4CDC"/>
    <w:rsid w:val="000F591F"/>
    <w:rsid w:val="000F6092"/>
    <w:rsid w:val="000F6570"/>
    <w:rsid w:val="000F6E3B"/>
    <w:rsid w:val="000F7FE9"/>
    <w:rsid w:val="00100827"/>
    <w:rsid w:val="001009C3"/>
    <w:rsid w:val="001010B5"/>
    <w:rsid w:val="001017C6"/>
    <w:rsid w:val="00101A73"/>
    <w:rsid w:val="00102ADF"/>
    <w:rsid w:val="001058A5"/>
    <w:rsid w:val="001059D8"/>
    <w:rsid w:val="00106AA5"/>
    <w:rsid w:val="00106B9A"/>
    <w:rsid w:val="00110BBB"/>
    <w:rsid w:val="00110DC0"/>
    <w:rsid w:val="001112C2"/>
    <w:rsid w:val="00111E9A"/>
    <w:rsid w:val="00112353"/>
    <w:rsid w:val="0011371F"/>
    <w:rsid w:val="0011480E"/>
    <w:rsid w:val="00114C26"/>
    <w:rsid w:val="0011518E"/>
    <w:rsid w:val="001161D9"/>
    <w:rsid w:val="001169AC"/>
    <w:rsid w:val="0011793C"/>
    <w:rsid w:val="001201F1"/>
    <w:rsid w:val="001204D5"/>
    <w:rsid w:val="00120B95"/>
    <w:rsid w:val="00120F50"/>
    <w:rsid w:val="0012355C"/>
    <w:rsid w:val="001244CC"/>
    <w:rsid w:val="00124862"/>
    <w:rsid w:val="00124A99"/>
    <w:rsid w:val="00125AC2"/>
    <w:rsid w:val="001260C0"/>
    <w:rsid w:val="00126617"/>
    <w:rsid w:val="00126F8B"/>
    <w:rsid w:val="0013033D"/>
    <w:rsid w:val="00130869"/>
    <w:rsid w:val="00133F45"/>
    <w:rsid w:val="00134F7D"/>
    <w:rsid w:val="00135405"/>
    <w:rsid w:val="00137D2A"/>
    <w:rsid w:val="00140A9B"/>
    <w:rsid w:val="00141021"/>
    <w:rsid w:val="00142636"/>
    <w:rsid w:val="00142A0E"/>
    <w:rsid w:val="00146DAD"/>
    <w:rsid w:val="00147879"/>
    <w:rsid w:val="00147A6C"/>
    <w:rsid w:val="001524F4"/>
    <w:rsid w:val="00153BDF"/>
    <w:rsid w:val="0015440A"/>
    <w:rsid w:val="001553B4"/>
    <w:rsid w:val="00155597"/>
    <w:rsid w:val="001607A1"/>
    <w:rsid w:val="00160BC6"/>
    <w:rsid w:val="00163058"/>
    <w:rsid w:val="001631EA"/>
    <w:rsid w:val="0016377C"/>
    <w:rsid w:val="00164CE0"/>
    <w:rsid w:val="00164D95"/>
    <w:rsid w:val="00165F34"/>
    <w:rsid w:val="00166AE8"/>
    <w:rsid w:val="001676DD"/>
    <w:rsid w:val="00167F72"/>
    <w:rsid w:val="00170130"/>
    <w:rsid w:val="00170524"/>
    <w:rsid w:val="00170997"/>
    <w:rsid w:val="00171029"/>
    <w:rsid w:val="0017260C"/>
    <w:rsid w:val="00172AA2"/>
    <w:rsid w:val="00172C3F"/>
    <w:rsid w:val="001735CF"/>
    <w:rsid w:val="00174534"/>
    <w:rsid w:val="0017490E"/>
    <w:rsid w:val="001803D2"/>
    <w:rsid w:val="00180914"/>
    <w:rsid w:val="001829AA"/>
    <w:rsid w:val="00183013"/>
    <w:rsid w:val="0018412C"/>
    <w:rsid w:val="00184235"/>
    <w:rsid w:val="00184A72"/>
    <w:rsid w:val="0018753E"/>
    <w:rsid w:val="00190BC5"/>
    <w:rsid w:val="00190C09"/>
    <w:rsid w:val="00191532"/>
    <w:rsid w:val="00192286"/>
    <w:rsid w:val="00194B42"/>
    <w:rsid w:val="00194D58"/>
    <w:rsid w:val="00195425"/>
    <w:rsid w:val="001966B2"/>
    <w:rsid w:val="00196E28"/>
    <w:rsid w:val="001973D0"/>
    <w:rsid w:val="0019740F"/>
    <w:rsid w:val="001975CE"/>
    <w:rsid w:val="00197738"/>
    <w:rsid w:val="00197E1A"/>
    <w:rsid w:val="001A0E10"/>
    <w:rsid w:val="001A2178"/>
    <w:rsid w:val="001A2333"/>
    <w:rsid w:val="001A23EE"/>
    <w:rsid w:val="001A3182"/>
    <w:rsid w:val="001A4E2D"/>
    <w:rsid w:val="001A5928"/>
    <w:rsid w:val="001A5CF5"/>
    <w:rsid w:val="001A5E23"/>
    <w:rsid w:val="001A5EAF"/>
    <w:rsid w:val="001A6F87"/>
    <w:rsid w:val="001A70D5"/>
    <w:rsid w:val="001A78CB"/>
    <w:rsid w:val="001B07D2"/>
    <w:rsid w:val="001B09A9"/>
    <w:rsid w:val="001B0BE7"/>
    <w:rsid w:val="001B0E57"/>
    <w:rsid w:val="001B242A"/>
    <w:rsid w:val="001B2605"/>
    <w:rsid w:val="001B39E1"/>
    <w:rsid w:val="001B4E84"/>
    <w:rsid w:val="001B583B"/>
    <w:rsid w:val="001B5B5D"/>
    <w:rsid w:val="001C0DF5"/>
    <w:rsid w:val="001C1EDF"/>
    <w:rsid w:val="001C26A2"/>
    <w:rsid w:val="001C3472"/>
    <w:rsid w:val="001C5126"/>
    <w:rsid w:val="001C5640"/>
    <w:rsid w:val="001C5DA2"/>
    <w:rsid w:val="001D03F1"/>
    <w:rsid w:val="001D0922"/>
    <w:rsid w:val="001D2F11"/>
    <w:rsid w:val="001D2F7D"/>
    <w:rsid w:val="001D2FDB"/>
    <w:rsid w:val="001D48B9"/>
    <w:rsid w:val="001D589A"/>
    <w:rsid w:val="001D6841"/>
    <w:rsid w:val="001D6AB3"/>
    <w:rsid w:val="001E06EF"/>
    <w:rsid w:val="001E15F5"/>
    <w:rsid w:val="001E2444"/>
    <w:rsid w:val="001E27F8"/>
    <w:rsid w:val="001E4FB5"/>
    <w:rsid w:val="001E56C7"/>
    <w:rsid w:val="001E5DEC"/>
    <w:rsid w:val="001E7326"/>
    <w:rsid w:val="001F08A3"/>
    <w:rsid w:val="001F249E"/>
    <w:rsid w:val="001F41B7"/>
    <w:rsid w:val="001F541B"/>
    <w:rsid w:val="001F6E36"/>
    <w:rsid w:val="002002CC"/>
    <w:rsid w:val="002011CB"/>
    <w:rsid w:val="002011E0"/>
    <w:rsid w:val="00201619"/>
    <w:rsid w:val="002031D5"/>
    <w:rsid w:val="00203BD1"/>
    <w:rsid w:val="002045EA"/>
    <w:rsid w:val="002073FB"/>
    <w:rsid w:val="00207A64"/>
    <w:rsid w:val="00207F3D"/>
    <w:rsid w:val="00211543"/>
    <w:rsid w:val="002127AD"/>
    <w:rsid w:val="00212A3B"/>
    <w:rsid w:val="0021303F"/>
    <w:rsid w:val="002135C4"/>
    <w:rsid w:val="00213D75"/>
    <w:rsid w:val="00214056"/>
    <w:rsid w:val="00214448"/>
    <w:rsid w:val="002171AE"/>
    <w:rsid w:val="0021764E"/>
    <w:rsid w:val="00217B6F"/>
    <w:rsid w:val="00220205"/>
    <w:rsid w:val="00220397"/>
    <w:rsid w:val="00221221"/>
    <w:rsid w:val="002216CC"/>
    <w:rsid w:val="0022288A"/>
    <w:rsid w:val="00222CAF"/>
    <w:rsid w:val="002256BF"/>
    <w:rsid w:val="00225F56"/>
    <w:rsid w:val="00226CCD"/>
    <w:rsid w:val="00226E7A"/>
    <w:rsid w:val="0023012F"/>
    <w:rsid w:val="0023028D"/>
    <w:rsid w:val="00231AC8"/>
    <w:rsid w:val="00233EBA"/>
    <w:rsid w:val="00234559"/>
    <w:rsid w:val="00234D64"/>
    <w:rsid w:val="0023616C"/>
    <w:rsid w:val="00236F65"/>
    <w:rsid w:val="00237230"/>
    <w:rsid w:val="00240763"/>
    <w:rsid w:val="00241987"/>
    <w:rsid w:val="00243089"/>
    <w:rsid w:val="00244A68"/>
    <w:rsid w:val="00247053"/>
    <w:rsid w:val="00247D7D"/>
    <w:rsid w:val="002501EB"/>
    <w:rsid w:val="00250565"/>
    <w:rsid w:val="00250F7B"/>
    <w:rsid w:val="00250FF6"/>
    <w:rsid w:val="00251122"/>
    <w:rsid w:val="002513AC"/>
    <w:rsid w:val="002530FC"/>
    <w:rsid w:val="002531D7"/>
    <w:rsid w:val="00254CA1"/>
    <w:rsid w:val="00255433"/>
    <w:rsid w:val="00255EBA"/>
    <w:rsid w:val="00256AE2"/>
    <w:rsid w:val="00264319"/>
    <w:rsid w:val="002672DF"/>
    <w:rsid w:val="00267522"/>
    <w:rsid w:val="00267D84"/>
    <w:rsid w:val="00271582"/>
    <w:rsid w:val="00271F80"/>
    <w:rsid w:val="0027273B"/>
    <w:rsid w:val="002729F9"/>
    <w:rsid w:val="00272B01"/>
    <w:rsid w:val="00272F5A"/>
    <w:rsid w:val="002757EF"/>
    <w:rsid w:val="00280594"/>
    <w:rsid w:val="00281D06"/>
    <w:rsid w:val="0028260E"/>
    <w:rsid w:val="00282B92"/>
    <w:rsid w:val="00282C3D"/>
    <w:rsid w:val="00282F50"/>
    <w:rsid w:val="00283514"/>
    <w:rsid w:val="00283DFF"/>
    <w:rsid w:val="00283E00"/>
    <w:rsid w:val="00290661"/>
    <w:rsid w:val="00291911"/>
    <w:rsid w:val="0029231F"/>
    <w:rsid w:val="002929E3"/>
    <w:rsid w:val="0029333B"/>
    <w:rsid w:val="0029376E"/>
    <w:rsid w:val="00293EEB"/>
    <w:rsid w:val="00294610"/>
    <w:rsid w:val="00294FAE"/>
    <w:rsid w:val="0029540B"/>
    <w:rsid w:val="0029631A"/>
    <w:rsid w:val="002966E2"/>
    <w:rsid w:val="002A020D"/>
    <w:rsid w:val="002A0A29"/>
    <w:rsid w:val="002A10AE"/>
    <w:rsid w:val="002A1391"/>
    <w:rsid w:val="002A252D"/>
    <w:rsid w:val="002A3074"/>
    <w:rsid w:val="002A3806"/>
    <w:rsid w:val="002A44EB"/>
    <w:rsid w:val="002A61A3"/>
    <w:rsid w:val="002A6251"/>
    <w:rsid w:val="002A64B0"/>
    <w:rsid w:val="002A714A"/>
    <w:rsid w:val="002A7F0D"/>
    <w:rsid w:val="002A7F58"/>
    <w:rsid w:val="002B132C"/>
    <w:rsid w:val="002B399D"/>
    <w:rsid w:val="002B3A19"/>
    <w:rsid w:val="002B4B02"/>
    <w:rsid w:val="002B5660"/>
    <w:rsid w:val="002B6922"/>
    <w:rsid w:val="002C0DA7"/>
    <w:rsid w:val="002C1048"/>
    <w:rsid w:val="002C458B"/>
    <w:rsid w:val="002C6462"/>
    <w:rsid w:val="002C6DAD"/>
    <w:rsid w:val="002C7539"/>
    <w:rsid w:val="002D0EF9"/>
    <w:rsid w:val="002D32AF"/>
    <w:rsid w:val="002D3B5B"/>
    <w:rsid w:val="002D49CF"/>
    <w:rsid w:val="002D5209"/>
    <w:rsid w:val="002D5C51"/>
    <w:rsid w:val="002D6986"/>
    <w:rsid w:val="002D750A"/>
    <w:rsid w:val="002D7546"/>
    <w:rsid w:val="002E095C"/>
    <w:rsid w:val="002E2441"/>
    <w:rsid w:val="002E27F9"/>
    <w:rsid w:val="002E713F"/>
    <w:rsid w:val="002E7325"/>
    <w:rsid w:val="002E7C8E"/>
    <w:rsid w:val="002F0036"/>
    <w:rsid w:val="002F0F6F"/>
    <w:rsid w:val="002F180F"/>
    <w:rsid w:val="002F237E"/>
    <w:rsid w:val="002F2EFD"/>
    <w:rsid w:val="002F5476"/>
    <w:rsid w:val="002F5C3F"/>
    <w:rsid w:val="002F5FB4"/>
    <w:rsid w:val="002F6ED1"/>
    <w:rsid w:val="002F7676"/>
    <w:rsid w:val="002F77E6"/>
    <w:rsid w:val="002F7EA6"/>
    <w:rsid w:val="0030193B"/>
    <w:rsid w:val="00301C3F"/>
    <w:rsid w:val="00301D31"/>
    <w:rsid w:val="00302143"/>
    <w:rsid w:val="003043E6"/>
    <w:rsid w:val="003055F2"/>
    <w:rsid w:val="003061E4"/>
    <w:rsid w:val="00306BFC"/>
    <w:rsid w:val="00306F16"/>
    <w:rsid w:val="00307060"/>
    <w:rsid w:val="00307831"/>
    <w:rsid w:val="003103E1"/>
    <w:rsid w:val="00310592"/>
    <w:rsid w:val="003110C0"/>
    <w:rsid w:val="00312062"/>
    <w:rsid w:val="00312197"/>
    <w:rsid w:val="0031300C"/>
    <w:rsid w:val="0031360B"/>
    <w:rsid w:val="00313B4E"/>
    <w:rsid w:val="0031402F"/>
    <w:rsid w:val="003148E4"/>
    <w:rsid w:val="0031758F"/>
    <w:rsid w:val="00320B41"/>
    <w:rsid w:val="00320CF9"/>
    <w:rsid w:val="00321887"/>
    <w:rsid w:val="003219FC"/>
    <w:rsid w:val="00322D40"/>
    <w:rsid w:val="00323CBF"/>
    <w:rsid w:val="0032403C"/>
    <w:rsid w:val="0032496C"/>
    <w:rsid w:val="00324CCD"/>
    <w:rsid w:val="00325842"/>
    <w:rsid w:val="0032608F"/>
    <w:rsid w:val="00326212"/>
    <w:rsid w:val="00327EDE"/>
    <w:rsid w:val="00327F12"/>
    <w:rsid w:val="00330709"/>
    <w:rsid w:val="0033289A"/>
    <w:rsid w:val="00335957"/>
    <w:rsid w:val="003363C3"/>
    <w:rsid w:val="00340036"/>
    <w:rsid w:val="00340507"/>
    <w:rsid w:val="003405E7"/>
    <w:rsid w:val="003416DE"/>
    <w:rsid w:val="00342DA3"/>
    <w:rsid w:val="0034334E"/>
    <w:rsid w:val="00343BBC"/>
    <w:rsid w:val="00344B0E"/>
    <w:rsid w:val="003459BA"/>
    <w:rsid w:val="00345DA2"/>
    <w:rsid w:val="00346575"/>
    <w:rsid w:val="003471E9"/>
    <w:rsid w:val="00347976"/>
    <w:rsid w:val="00350A1E"/>
    <w:rsid w:val="00352C5E"/>
    <w:rsid w:val="00353BAD"/>
    <w:rsid w:val="0035436B"/>
    <w:rsid w:val="003545C6"/>
    <w:rsid w:val="003576B8"/>
    <w:rsid w:val="00357960"/>
    <w:rsid w:val="003616D3"/>
    <w:rsid w:val="00363D2D"/>
    <w:rsid w:val="003647AF"/>
    <w:rsid w:val="00364A23"/>
    <w:rsid w:val="003661B6"/>
    <w:rsid w:val="00367DD9"/>
    <w:rsid w:val="003700F4"/>
    <w:rsid w:val="0037263C"/>
    <w:rsid w:val="003729A9"/>
    <w:rsid w:val="0037314B"/>
    <w:rsid w:val="0037386C"/>
    <w:rsid w:val="003747DB"/>
    <w:rsid w:val="00374AF7"/>
    <w:rsid w:val="00375B8E"/>
    <w:rsid w:val="003768D4"/>
    <w:rsid w:val="00376FDF"/>
    <w:rsid w:val="00377AC5"/>
    <w:rsid w:val="00381531"/>
    <w:rsid w:val="0038398F"/>
    <w:rsid w:val="00384502"/>
    <w:rsid w:val="003851D5"/>
    <w:rsid w:val="003863A2"/>
    <w:rsid w:val="003867F2"/>
    <w:rsid w:val="00386935"/>
    <w:rsid w:val="00393AD1"/>
    <w:rsid w:val="003946AA"/>
    <w:rsid w:val="00394717"/>
    <w:rsid w:val="00394EB6"/>
    <w:rsid w:val="00395247"/>
    <w:rsid w:val="003A28B3"/>
    <w:rsid w:val="003A2C46"/>
    <w:rsid w:val="003A2F94"/>
    <w:rsid w:val="003A3901"/>
    <w:rsid w:val="003A499C"/>
    <w:rsid w:val="003A569C"/>
    <w:rsid w:val="003A64DC"/>
    <w:rsid w:val="003A6A81"/>
    <w:rsid w:val="003A6BBB"/>
    <w:rsid w:val="003B0E36"/>
    <w:rsid w:val="003B16A3"/>
    <w:rsid w:val="003B1EB3"/>
    <w:rsid w:val="003B4197"/>
    <w:rsid w:val="003B419C"/>
    <w:rsid w:val="003B457A"/>
    <w:rsid w:val="003B5CD3"/>
    <w:rsid w:val="003B5F82"/>
    <w:rsid w:val="003B79A1"/>
    <w:rsid w:val="003C09CA"/>
    <w:rsid w:val="003C0FCB"/>
    <w:rsid w:val="003C2CAA"/>
    <w:rsid w:val="003C7E2B"/>
    <w:rsid w:val="003D032C"/>
    <w:rsid w:val="003D0FF8"/>
    <w:rsid w:val="003D16CE"/>
    <w:rsid w:val="003D19BF"/>
    <w:rsid w:val="003D2120"/>
    <w:rsid w:val="003D2154"/>
    <w:rsid w:val="003D2737"/>
    <w:rsid w:val="003D28A2"/>
    <w:rsid w:val="003D29C9"/>
    <w:rsid w:val="003D383A"/>
    <w:rsid w:val="003D4F26"/>
    <w:rsid w:val="003D5A06"/>
    <w:rsid w:val="003D604F"/>
    <w:rsid w:val="003D66BF"/>
    <w:rsid w:val="003D70CB"/>
    <w:rsid w:val="003D7924"/>
    <w:rsid w:val="003D7BD9"/>
    <w:rsid w:val="003E0176"/>
    <w:rsid w:val="003E029D"/>
    <w:rsid w:val="003E02DA"/>
    <w:rsid w:val="003E0A1E"/>
    <w:rsid w:val="003E0FE7"/>
    <w:rsid w:val="003E2357"/>
    <w:rsid w:val="003E2560"/>
    <w:rsid w:val="003E2B74"/>
    <w:rsid w:val="003E3A76"/>
    <w:rsid w:val="003E3C93"/>
    <w:rsid w:val="003E54E0"/>
    <w:rsid w:val="003E6452"/>
    <w:rsid w:val="003F1CFF"/>
    <w:rsid w:val="003F2341"/>
    <w:rsid w:val="003F2592"/>
    <w:rsid w:val="003F2DAE"/>
    <w:rsid w:val="003F32C8"/>
    <w:rsid w:val="003F3926"/>
    <w:rsid w:val="003F4162"/>
    <w:rsid w:val="003F4B94"/>
    <w:rsid w:val="003F56CF"/>
    <w:rsid w:val="003F575E"/>
    <w:rsid w:val="003F5AFD"/>
    <w:rsid w:val="003F5E28"/>
    <w:rsid w:val="00402167"/>
    <w:rsid w:val="00402620"/>
    <w:rsid w:val="004047AA"/>
    <w:rsid w:val="004062F7"/>
    <w:rsid w:val="00406354"/>
    <w:rsid w:val="004064A9"/>
    <w:rsid w:val="00406D84"/>
    <w:rsid w:val="004070F8"/>
    <w:rsid w:val="0040792E"/>
    <w:rsid w:val="00407D86"/>
    <w:rsid w:val="00411447"/>
    <w:rsid w:val="00411A90"/>
    <w:rsid w:val="00412C97"/>
    <w:rsid w:val="004146BA"/>
    <w:rsid w:val="00414B07"/>
    <w:rsid w:val="00415F16"/>
    <w:rsid w:val="00417318"/>
    <w:rsid w:val="004179EF"/>
    <w:rsid w:val="004206CC"/>
    <w:rsid w:val="00423F1A"/>
    <w:rsid w:val="00424F9D"/>
    <w:rsid w:val="004256F6"/>
    <w:rsid w:val="004257EC"/>
    <w:rsid w:val="00430D11"/>
    <w:rsid w:val="00430D9C"/>
    <w:rsid w:val="00432B8D"/>
    <w:rsid w:val="0043470C"/>
    <w:rsid w:val="004349C6"/>
    <w:rsid w:val="00434ECF"/>
    <w:rsid w:val="00435035"/>
    <w:rsid w:val="00435066"/>
    <w:rsid w:val="00437880"/>
    <w:rsid w:val="0044035A"/>
    <w:rsid w:val="00441C86"/>
    <w:rsid w:val="00443590"/>
    <w:rsid w:val="00443603"/>
    <w:rsid w:val="00443A5F"/>
    <w:rsid w:val="004446C0"/>
    <w:rsid w:val="00445131"/>
    <w:rsid w:val="00446C73"/>
    <w:rsid w:val="00446E06"/>
    <w:rsid w:val="00447E09"/>
    <w:rsid w:val="00451767"/>
    <w:rsid w:val="004535D9"/>
    <w:rsid w:val="004541C4"/>
    <w:rsid w:val="00454BDA"/>
    <w:rsid w:val="00456EC8"/>
    <w:rsid w:val="0045752C"/>
    <w:rsid w:val="00461185"/>
    <w:rsid w:val="00463892"/>
    <w:rsid w:val="00463F58"/>
    <w:rsid w:val="00465922"/>
    <w:rsid w:val="0046655B"/>
    <w:rsid w:val="00466AEF"/>
    <w:rsid w:val="00466C64"/>
    <w:rsid w:val="0046748B"/>
    <w:rsid w:val="00471671"/>
    <w:rsid w:val="00471E80"/>
    <w:rsid w:val="00472D0D"/>
    <w:rsid w:val="004733D5"/>
    <w:rsid w:val="00474A06"/>
    <w:rsid w:val="004752EB"/>
    <w:rsid w:val="00475322"/>
    <w:rsid w:val="0047665D"/>
    <w:rsid w:val="00476CEC"/>
    <w:rsid w:val="00476DE2"/>
    <w:rsid w:val="004811B9"/>
    <w:rsid w:val="00481442"/>
    <w:rsid w:val="00481DB2"/>
    <w:rsid w:val="0048255F"/>
    <w:rsid w:val="00482F5E"/>
    <w:rsid w:val="00483177"/>
    <w:rsid w:val="004833BC"/>
    <w:rsid w:val="00483557"/>
    <w:rsid w:val="00484AB0"/>
    <w:rsid w:val="0048559D"/>
    <w:rsid w:val="00485FDF"/>
    <w:rsid w:val="00486F01"/>
    <w:rsid w:val="004878D0"/>
    <w:rsid w:val="0049027D"/>
    <w:rsid w:val="0049143A"/>
    <w:rsid w:val="004921CB"/>
    <w:rsid w:val="00494137"/>
    <w:rsid w:val="00495468"/>
    <w:rsid w:val="004976E0"/>
    <w:rsid w:val="004A0EC9"/>
    <w:rsid w:val="004A1A05"/>
    <w:rsid w:val="004A2D40"/>
    <w:rsid w:val="004A3B94"/>
    <w:rsid w:val="004A4783"/>
    <w:rsid w:val="004A74C4"/>
    <w:rsid w:val="004B15C4"/>
    <w:rsid w:val="004B2377"/>
    <w:rsid w:val="004B405C"/>
    <w:rsid w:val="004B4413"/>
    <w:rsid w:val="004B6478"/>
    <w:rsid w:val="004C230A"/>
    <w:rsid w:val="004C339A"/>
    <w:rsid w:val="004C33B1"/>
    <w:rsid w:val="004C3564"/>
    <w:rsid w:val="004C58A2"/>
    <w:rsid w:val="004C5A64"/>
    <w:rsid w:val="004C6399"/>
    <w:rsid w:val="004C6B1E"/>
    <w:rsid w:val="004C6B41"/>
    <w:rsid w:val="004D00FE"/>
    <w:rsid w:val="004D157A"/>
    <w:rsid w:val="004D1790"/>
    <w:rsid w:val="004D17C1"/>
    <w:rsid w:val="004D3BA0"/>
    <w:rsid w:val="004D43C1"/>
    <w:rsid w:val="004D6ED7"/>
    <w:rsid w:val="004D7004"/>
    <w:rsid w:val="004D7CCF"/>
    <w:rsid w:val="004D7EBF"/>
    <w:rsid w:val="004E219B"/>
    <w:rsid w:val="004E38FB"/>
    <w:rsid w:val="004E3E81"/>
    <w:rsid w:val="004E4956"/>
    <w:rsid w:val="004E52DE"/>
    <w:rsid w:val="004E55A0"/>
    <w:rsid w:val="004E59D2"/>
    <w:rsid w:val="004E63B1"/>
    <w:rsid w:val="004E6604"/>
    <w:rsid w:val="004E6B96"/>
    <w:rsid w:val="004E7B4A"/>
    <w:rsid w:val="004E7B6B"/>
    <w:rsid w:val="004F3421"/>
    <w:rsid w:val="004F3BEA"/>
    <w:rsid w:val="004F4B66"/>
    <w:rsid w:val="004F51D7"/>
    <w:rsid w:val="004F524D"/>
    <w:rsid w:val="004F557B"/>
    <w:rsid w:val="004F58C5"/>
    <w:rsid w:val="004F73CF"/>
    <w:rsid w:val="00500252"/>
    <w:rsid w:val="005006E8"/>
    <w:rsid w:val="0050081B"/>
    <w:rsid w:val="0050122E"/>
    <w:rsid w:val="00502D9C"/>
    <w:rsid w:val="00503516"/>
    <w:rsid w:val="005047D3"/>
    <w:rsid w:val="005052F4"/>
    <w:rsid w:val="005053FB"/>
    <w:rsid w:val="005105D5"/>
    <w:rsid w:val="00511C01"/>
    <w:rsid w:val="0051281C"/>
    <w:rsid w:val="005144AE"/>
    <w:rsid w:val="00515484"/>
    <w:rsid w:val="0051600D"/>
    <w:rsid w:val="005162AB"/>
    <w:rsid w:val="00516A39"/>
    <w:rsid w:val="00517958"/>
    <w:rsid w:val="00517A71"/>
    <w:rsid w:val="005209E2"/>
    <w:rsid w:val="00524BD9"/>
    <w:rsid w:val="005257F7"/>
    <w:rsid w:val="00525A85"/>
    <w:rsid w:val="00527907"/>
    <w:rsid w:val="00530FE6"/>
    <w:rsid w:val="00531432"/>
    <w:rsid w:val="00531878"/>
    <w:rsid w:val="00532259"/>
    <w:rsid w:val="00535F03"/>
    <w:rsid w:val="00545498"/>
    <w:rsid w:val="0054602F"/>
    <w:rsid w:val="0054630E"/>
    <w:rsid w:val="0054643A"/>
    <w:rsid w:val="00550229"/>
    <w:rsid w:val="0055046D"/>
    <w:rsid w:val="00552B0D"/>
    <w:rsid w:val="00552DC3"/>
    <w:rsid w:val="00553AF3"/>
    <w:rsid w:val="00553E2E"/>
    <w:rsid w:val="005544E6"/>
    <w:rsid w:val="0055478F"/>
    <w:rsid w:val="00554C74"/>
    <w:rsid w:val="00556C49"/>
    <w:rsid w:val="0055764D"/>
    <w:rsid w:val="00557B79"/>
    <w:rsid w:val="005600F8"/>
    <w:rsid w:val="00561E6B"/>
    <w:rsid w:val="005627A0"/>
    <w:rsid w:val="005629F5"/>
    <w:rsid w:val="005653A3"/>
    <w:rsid w:val="00566001"/>
    <w:rsid w:val="00570AA7"/>
    <w:rsid w:val="00572D3C"/>
    <w:rsid w:val="00573F8D"/>
    <w:rsid w:val="00574C5A"/>
    <w:rsid w:val="00575645"/>
    <w:rsid w:val="00575D2A"/>
    <w:rsid w:val="00576CC6"/>
    <w:rsid w:val="005778D9"/>
    <w:rsid w:val="00580FA1"/>
    <w:rsid w:val="005824ED"/>
    <w:rsid w:val="0058326A"/>
    <w:rsid w:val="00583AD8"/>
    <w:rsid w:val="00584CC9"/>
    <w:rsid w:val="00584DDE"/>
    <w:rsid w:val="005875A5"/>
    <w:rsid w:val="00587652"/>
    <w:rsid w:val="00591213"/>
    <w:rsid w:val="00591301"/>
    <w:rsid w:val="00592BF2"/>
    <w:rsid w:val="00594008"/>
    <w:rsid w:val="005948BB"/>
    <w:rsid w:val="0059565D"/>
    <w:rsid w:val="00596182"/>
    <w:rsid w:val="0059695D"/>
    <w:rsid w:val="00596BD2"/>
    <w:rsid w:val="00596F07"/>
    <w:rsid w:val="005A13A3"/>
    <w:rsid w:val="005A1A44"/>
    <w:rsid w:val="005A2772"/>
    <w:rsid w:val="005A76B1"/>
    <w:rsid w:val="005A7944"/>
    <w:rsid w:val="005B0213"/>
    <w:rsid w:val="005B0B3C"/>
    <w:rsid w:val="005B1245"/>
    <w:rsid w:val="005B1A98"/>
    <w:rsid w:val="005B2BCD"/>
    <w:rsid w:val="005B3737"/>
    <w:rsid w:val="005B3EAE"/>
    <w:rsid w:val="005C0F38"/>
    <w:rsid w:val="005C15DA"/>
    <w:rsid w:val="005C1D84"/>
    <w:rsid w:val="005C2CBF"/>
    <w:rsid w:val="005C3040"/>
    <w:rsid w:val="005C32CE"/>
    <w:rsid w:val="005C4288"/>
    <w:rsid w:val="005C47CB"/>
    <w:rsid w:val="005C5668"/>
    <w:rsid w:val="005C5720"/>
    <w:rsid w:val="005C5DA7"/>
    <w:rsid w:val="005C7E72"/>
    <w:rsid w:val="005D0944"/>
    <w:rsid w:val="005D1613"/>
    <w:rsid w:val="005D3157"/>
    <w:rsid w:val="005D35E9"/>
    <w:rsid w:val="005D4218"/>
    <w:rsid w:val="005D58D0"/>
    <w:rsid w:val="005D60AA"/>
    <w:rsid w:val="005D7373"/>
    <w:rsid w:val="005D7AC1"/>
    <w:rsid w:val="005D7FC7"/>
    <w:rsid w:val="005E1976"/>
    <w:rsid w:val="005E358C"/>
    <w:rsid w:val="005E5342"/>
    <w:rsid w:val="005E5BA5"/>
    <w:rsid w:val="005E77A5"/>
    <w:rsid w:val="005F01FF"/>
    <w:rsid w:val="005F226B"/>
    <w:rsid w:val="005F310A"/>
    <w:rsid w:val="005F3DD5"/>
    <w:rsid w:val="005F4B70"/>
    <w:rsid w:val="005F5B96"/>
    <w:rsid w:val="005F7FC1"/>
    <w:rsid w:val="0060037E"/>
    <w:rsid w:val="00600881"/>
    <w:rsid w:val="00600F2E"/>
    <w:rsid w:val="00601709"/>
    <w:rsid w:val="00601742"/>
    <w:rsid w:val="00602CEA"/>
    <w:rsid w:val="00604953"/>
    <w:rsid w:val="0060548A"/>
    <w:rsid w:val="00605595"/>
    <w:rsid w:val="0060608D"/>
    <w:rsid w:val="006067F4"/>
    <w:rsid w:val="00606E4B"/>
    <w:rsid w:val="0060747D"/>
    <w:rsid w:val="0060764A"/>
    <w:rsid w:val="00610B89"/>
    <w:rsid w:val="00611A1E"/>
    <w:rsid w:val="00613968"/>
    <w:rsid w:val="00613B3B"/>
    <w:rsid w:val="006149C3"/>
    <w:rsid w:val="00614BD8"/>
    <w:rsid w:val="0061632A"/>
    <w:rsid w:val="006176F8"/>
    <w:rsid w:val="00620295"/>
    <w:rsid w:val="0062177C"/>
    <w:rsid w:val="00621D36"/>
    <w:rsid w:val="00622186"/>
    <w:rsid w:val="0062361F"/>
    <w:rsid w:val="00623C16"/>
    <w:rsid w:val="00625103"/>
    <w:rsid w:val="00625451"/>
    <w:rsid w:val="006267EC"/>
    <w:rsid w:val="00626BF1"/>
    <w:rsid w:val="00626D12"/>
    <w:rsid w:val="00627822"/>
    <w:rsid w:val="00630ACA"/>
    <w:rsid w:val="00630F44"/>
    <w:rsid w:val="0063223A"/>
    <w:rsid w:val="00632C35"/>
    <w:rsid w:val="00632EFA"/>
    <w:rsid w:val="006334EA"/>
    <w:rsid w:val="0063526D"/>
    <w:rsid w:val="006353F5"/>
    <w:rsid w:val="00636FB9"/>
    <w:rsid w:val="0064092F"/>
    <w:rsid w:val="006413F4"/>
    <w:rsid w:val="00642235"/>
    <w:rsid w:val="00644295"/>
    <w:rsid w:val="00644364"/>
    <w:rsid w:val="00644CF5"/>
    <w:rsid w:val="00646CEF"/>
    <w:rsid w:val="00647107"/>
    <w:rsid w:val="006501C4"/>
    <w:rsid w:val="00651EC7"/>
    <w:rsid w:val="0065262C"/>
    <w:rsid w:val="00654C98"/>
    <w:rsid w:val="006558E9"/>
    <w:rsid w:val="00655980"/>
    <w:rsid w:val="00656428"/>
    <w:rsid w:val="006613A7"/>
    <w:rsid w:val="00662077"/>
    <w:rsid w:val="006621BA"/>
    <w:rsid w:val="00663A75"/>
    <w:rsid w:val="00663F57"/>
    <w:rsid w:val="006649E5"/>
    <w:rsid w:val="00664CD2"/>
    <w:rsid w:val="00665838"/>
    <w:rsid w:val="00666C83"/>
    <w:rsid w:val="00666D59"/>
    <w:rsid w:val="00667683"/>
    <w:rsid w:val="0066777A"/>
    <w:rsid w:val="00667CCB"/>
    <w:rsid w:val="00671780"/>
    <w:rsid w:val="00672529"/>
    <w:rsid w:val="00676058"/>
    <w:rsid w:val="00676185"/>
    <w:rsid w:val="006762AB"/>
    <w:rsid w:val="006773A1"/>
    <w:rsid w:val="00677C12"/>
    <w:rsid w:val="00682DB9"/>
    <w:rsid w:val="006837D3"/>
    <w:rsid w:val="006844B2"/>
    <w:rsid w:val="0068473D"/>
    <w:rsid w:val="0068566C"/>
    <w:rsid w:val="006857D4"/>
    <w:rsid w:val="00685F71"/>
    <w:rsid w:val="00686090"/>
    <w:rsid w:val="00686682"/>
    <w:rsid w:val="00691860"/>
    <w:rsid w:val="00691BE6"/>
    <w:rsid w:val="00692315"/>
    <w:rsid w:val="0069338B"/>
    <w:rsid w:val="006933B9"/>
    <w:rsid w:val="006934A0"/>
    <w:rsid w:val="00694507"/>
    <w:rsid w:val="00694BF5"/>
    <w:rsid w:val="0069556A"/>
    <w:rsid w:val="006962D2"/>
    <w:rsid w:val="006A3074"/>
    <w:rsid w:val="006A3A48"/>
    <w:rsid w:val="006A3FC8"/>
    <w:rsid w:val="006A40F4"/>
    <w:rsid w:val="006A5071"/>
    <w:rsid w:val="006B0367"/>
    <w:rsid w:val="006B0B77"/>
    <w:rsid w:val="006B0BB3"/>
    <w:rsid w:val="006B12B0"/>
    <w:rsid w:val="006B1E14"/>
    <w:rsid w:val="006B25DC"/>
    <w:rsid w:val="006B3186"/>
    <w:rsid w:val="006B3AF4"/>
    <w:rsid w:val="006B5821"/>
    <w:rsid w:val="006B5A0B"/>
    <w:rsid w:val="006B609E"/>
    <w:rsid w:val="006B6487"/>
    <w:rsid w:val="006B6C29"/>
    <w:rsid w:val="006B7234"/>
    <w:rsid w:val="006C1F65"/>
    <w:rsid w:val="006C4227"/>
    <w:rsid w:val="006C5CEC"/>
    <w:rsid w:val="006C6E12"/>
    <w:rsid w:val="006D052A"/>
    <w:rsid w:val="006D31CE"/>
    <w:rsid w:val="006D48AF"/>
    <w:rsid w:val="006D4B1C"/>
    <w:rsid w:val="006D6BD2"/>
    <w:rsid w:val="006E0094"/>
    <w:rsid w:val="006E0D08"/>
    <w:rsid w:val="006E11BD"/>
    <w:rsid w:val="006E2382"/>
    <w:rsid w:val="006E2772"/>
    <w:rsid w:val="006E3060"/>
    <w:rsid w:val="006E5031"/>
    <w:rsid w:val="006E749E"/>
    <w:rsid w:val="006E7C26"/>
    <w:rsid w:val="006E7E7F"/>
    <w:rsid w:val="006F00AD"/>
    <w:rsid w:val="006F43D9"/>
    <w:rsid w:val="006F4ABA"/>
    <w:rsid w:val="006F5072"/>
    <w:rsid w:val="006F52A9"/>
    <w:rsid w:val="006F7E8E"/>
    <w:rsid w:val="0070001A"/>
    <w:rsid w:val="007039EB"/>
    <w:rsid w:val="007044CC"/>
    <w:rsid w:val="00704827"/>
    <w:rsid w:val="00704F7D"/>
    <w:rsid w:val="0070534E"/>
    <w:rsid w:val="0070645F"/>
    <w:rsid w:val="00707AAE"/>
    <w:rsid w:val="00707F44"/>
    <w:rsid w:val="00710A21"/>
    <w:rsid w:val="00710BD4"/>
    <w:rsid w:val="00710BF1"/>
    <w:rsid w:val="0071173F"/>
    <w:rsid w:val="0071259A"/>
    <w:rsid w:val="007140AD"/>
    <w:rsid w:val="00714F22"/>
    <w:rsid w:val="0071565A"/>
    <w:rsid w:val="00716DF7"/>
    <w:rsid w:val="007216B2"/>
    <w:rsid w:val="007221EC"/>
    <w:rsid w:val="007246E0"/>
    <w:rsid w:val="00725462"/>
    <w:rsid w:val="00725928"/>
    <w:rsid w:val="0072693F"/>
    <w:rsid w:val="00731089"/>
    <w:rsid w:val="007313CF"/>
    <w:rsid w:val="007333F7"/>
    <w:rsid w:val="007336E7"/>
    <w:rsid w:val="0073611B"/>
    <w:rsid w:val="0073659A"/>
    <w:rsid w:val="00741038"/>
    <w:rsid w:val="00743E5B"/>
    <w:rsid w:val="00746660"/>
    <w:rsid w:val="007515C3"/>
    <w:rsid w:val="00751882"/>
    <w:rsid w:val="00751F91"/>
    <w:rsid w:val="0075393F"/>
    <w:rsid w:val="00753B68"/>
    <w:rsid w:val="0075445D"/>
    <w:rsid w:val="00755541"/>
    <w:rsid w:val="00755553"/>
    <w:rsid w:val="00755824"/>
    <w:rsid w:val="007579D7"/>
    <w:rsid w:val="00760C45"/>
    <w:rsid w:val="007611C0"/>
    <w:rsid w:val="00761E18"/>
    <w:rsid w:val="00762AB5"/>
    <w:rsid w:val="00763384"/>
    <w:rsid w:val="007635A8"/>
    <w:rsid w:val="00763D16"/>
    <w:rsid w:val="00763D1C"/>
    <w:rsid w:val="00765A5E"/>
    <w:rsid w:val="0076644E"/>
    <w:rsid w:val="00770933"/>
    <w:rsid w:val="00771684"/>
    <w:rsid w:val="00772454"/>
    <w:rsid w:val="0077258D"/>
    <w:rsid w:val="00772E12"/>
    <w:rsid w:val="00773753"/>
    <w:rsid w:val="00774A9E"/>
    <w:rsid w:val="00774C6C"/>
    <w:rsid w:val="00775C60"/>
    <w:rsid w:val="00776EAA"/>
    <w:rsid w:val="00782C13"/>
    <w:rsid w:val="00783E26"/>
    <w:rsid w:val="00784189"/>
    <w:rsid w:val="00784C4C"/>
    <w:rsid w:val="007853AB"/>
    <w:rsid w:val="00785806"/>
    <w:rsid w:val="00785AC7"/>
    <w:rsid w:val="00786865"/>
    <w:rsid w:val="00790041"/>
    <w:rsid w:val="007915C9"/>
    <w:rsid w:val="00792013"/>
    <w:rsid w:val="007925F1"/>
    <w:rsid w:val="00792AAE"/>
    <w:rsid w:val="0079337A"/>
    <w:rsid w:val="007946AD"/>
    <w:rsid w:val="0079561A"/>
    <w:rsid w:val="00797A36"/>
    <w:rsid w:val="00797BDD"/>
    <w:rsid w:val="00797D5E"/>
    <w:rsid w:val="007A08EA"/>
    <w:rsid w:val="007A100F"/>
    <w:rsid w:val="007A1256"/>
    <w:rsid w:val="007A30CA"/>
    <w:rsid w:val="007A3A6E"/>
    <w:rsid w:val="007A3A96"/>
    <w:rsid w:val="007A40B1"/>
    <w:rsid w:val="007A4460"/>
    <w:rsid w:val="007A5025"/>
    <w:rsid w:val="007A57B9"/>
    <w:rsid w:val="007A6BDC"/>
    <w:rsid w:val="007A6CAE"/>
    <w:rsid w:val="007A71D1"/>
    <w:rsid w:val="007A769C"/>
    <w:rsid w:val="007B262A"/>
    <w:rsid w:val="007B2DB0"/>
    <w:rsid w:val="007B328F"/>
    <w:rsid w:val="007B3305"/>
    <w:rsid w:val="007B5115"/>
    <w:rsid w:val="007B534C"/>
    <w:rsid w:val="007B62B9"/>
    <w:rsid w:val="007C1E50"/>
    <w:rsid w:val="007C4DC9"/>
    <w:rsid w:val="007C56A1"/>
    <w:rsid w:val="007C6B79"/>
    <w:rsid w:val="007C6C04"/>
    <w:rsid w:val="007C792A"/>
    <w:rsid w:val="007C7ED6"/>
    <w:rsid w:val="007D04D1"/>
    <w:rsid w:val="007D0593"/>
    <w:rsid w:val="007D06F7"/>
    <w:rsid w:val="007D0969"/>
    <w:rsid w:val="007D0D20"/>
    <w:rsid w:val="007D1DC3"/>
    <w:rsid w:val="007D2FF0"/>
    <w:rsid w:val="007D35B3"/>
    <w:rsid w:val="007D35E0"/>
    <w:rsid w:val="007D3717"/>
    <w:rsid w:val="007D4128"/>
    <w:rsid w:val="007D6D83"/>
    <w:rsid w:val="007D7456"/>
    <w:rsid w:val="007D7B05"/>
    <w:rsid w:val="007D7B4D"/>
    <w:rsid w:val="007E2EDB"/>
    <w:rsid w:val="007E36EE"/>
    <w:rsid w:val="007E3F26"/>
    <w:rsid w:val="007E4D08"/>
    <w:rsid w:val="007E5BA9"/>
    <w:rsid w:val="007E5C2C"/>
    <w:rsid w:val="007E69E0"/>
    <w:rsid w:val="007E6A0B"/>
    <w:rsid w:val="007E74F1"/>
    <w:rsid w:val="007E799C"/>
    <w:rsid w:val="007F0790"/>
    <w:rsid w:val="007F135F"/>
    <w:rsid w:val="007F1F4C"/>
    <w:rsid w:val="007F2251"/>
    <w:rsid w:val="007F4C86"/>
    <w:rsid w:val="007F5507"/>
    <w:rsid w:val="007F5D70"/>
    <w:rsid w:val="007F66AA"/>
    <w:rsid w:val="007F6BB3"/>
    <w:rsid w:val="007F7170"/>
    <w:rsid w:val="007F746B"/>
    <w:rsid w:val="007F7732"/>
    <w:rsid w:val="007F79A6"/>
    <w:rsid w:val="007F7DBF"/>
    <w:rsid w:val="007F7F77"/>
    <w:rsid w:val="00800171"/>
    <w:rsid w:val="00800E05"/>
    <w:rsid w:val="00801687"/>
    <w:rsid w:val="00803F41"/>
    <w:rsid w:val="0080406B"/>
    <w:rsid w:val="008044FF"/>
    <w:rsid w:val="0080485E"/>
    <w:rsid w:val="00806FE2"/>
    <w:rsid w:val="008078FA"/>
    <w:rsid w:val="0081176F"/>
    <w:rsid w:val="00812159"/>
    <w:rsid w:val="008121ED"/>
    <w:rsid w:val="008121FB"/>
    <w:rsid w:val="00812562"/>
    <w:rsid w:val="0081414A"/>
    <w:rsid w:val="008146AD"/>
    <w:rsid w:val="00815795"/>
    <w:rsid w:val="008165D5"/>
    <w:rsid w:val="00817DBD"/>
    <w:rsid w:val="00820FE8"/>
    <w:rsid w:val="00821E02"/>
    <w:rsid w:val="008220F2"/>
    <w:rsid w:val="00822150"/>
    <w:rsid w:val="00822322"/>
    <w:rsid w:val="008229A2"/>
    <w:rsid w:val="00822DE6"/>
    <w:rsid w:val="008232B4"/>
    <w:rsid w:val="0082517A"/>
    <w:rsid w:val="00825A63"/>
    <w:rsid w:val="00825B98"/>
    <w:rsid w:val="00827D91"/>
    <w:rsid w:val="008307A5"/>
    <w:rsid w:val="00831E7C"/>
    <w:rsid w:val="008326FD"/>
    <w:rsid w:val="00832827"/>
    <w:rsid w:val="0083291D"/>
    <w:rsid w:val="00832E46"/>
    <w:rsid w:val="008356F5"/>
    <w:rsid w:val="0083608B"/>
    <w:rsid w:val="00836B6D"/>
    <w:rsid w:val="00837E3C"/>
    <w:rsid w:val="008401A4"/>
    <w:rsid w:val="00840364"/>
    <w:rsid w:val="00841415"/>
    <w:rsid w:val="00841C18"/>
    <w:rsid w:val="008432DD"/>
    <w:rsid w:val="00844140"/>
    <w:rsid w:val="0084628E"/>
    <w:rsid w:val="00846DBD"/>
    <w:rsid w:val="0084731A"/>
    <w:rsid w:val="00847440"/>
    <w:rsid w:val="00847B02"/>
    <w:rsid w:val="00847D88"/>
    <w:rsid w:val="00850C11"/>
    <w:rsid w:val="00851025"/>
    <w:rsid w:val="008511C6"/>
    <w:rsid w:val="00851F4B"/>
    <w:rsid w:val="008521CB"/>
    <w:rsid w:val="008527B1"/>
    <w:rsid w:val="00853355"/>
    <w:rsid w:val="008539F4"/>
    <w:rsid w:val="00853E27"/>
    <w:rsid w:val="00853E33"/>
    <w:rsid w:val="00854DAB"/>
    <w:rsid w:val="008553AF"/>
    <w:rsid w:val="0085747A"/>
    <w:rsid w:val="008606EA"/>
    <w:rsid w:val="00862B4C"/>
    <w:rsid w:val="0086366F"/>
    <w:rsid w:val="00863BBF"/>
    <w:rsid w:val="008641A2"/>
    <w:rsid w:val="00864514"/>
    <w:rsid w:val="0086573D"/>
    <w:rsid w:val="00865CFE"/>
    <w:rsid w:val="00867289"/>
    <w:rsid w:val="00867469"/>
    <w:rsid w:val="00870728"/>
    <w:rsid w:val="00870C15"/>
    <w:rsid w:val="00871484"/>
    <w:rsid w:val="00872A81"/>
    <w:rsid w:val="00873722"/>
    <w:rsid w:val="00874366"/>
    <w:rsid w:val="008750C3"/>
    <w:rsid w:val="00875CC4"/>
    <w:rsid w:val="008773D3"/>
    <w:rsid w:val="00881150"/>
    <w:rsid w:val="0088127F"/>
    <w:rsid w:val="00881718"/>
    <w:rsid w:val="008817EA"/>
    <w:rsid w:val="00882C85"/>
    <w:rsid w:val="00883C19"/>
    <w:rsid w:val="00885215"/>
    <w:rsid w:val="00885D9A"/>
    <w:rsid w:val="00887CC5"/>
    <w:rsid w:val="00890E7E"/>
    <w:rsid w:val="00890E8B"/>
    <w:rsid w:val="00890F67"/>
    <w:rsid w:val="00891A1A"/>
    <w:rsid w:val="008925F2"/>
    <w:rsid w:val="008939AB"/>
    <w:rsid w:val="008942DA"/>
    <w:rsid w:val="008947FA"/>
    <w:rsid w:val="00894C2A"/>
    <w:rsid w:val="00896597"/>
    <w:rsid w:val="008975DC"/>
    <w:rsid w:val="00897FE8"/>
    <w:rsid w:val="008A006D"/>
    <w:rsid w:val="008A081E"/>
    <w:rsid w:val="008A13DA"/>
    <w:rsid w:val="008A1450"/>
    <w:rsid w:val="008A20D7"/>
    <w:rsid w:val="008A2867"/>
    <w:rsid w:val="008A408B"/>
    <w:rsid w:val="008A4145"/>
    <w:rsid w:val="008A4AA1"/>
    <w:rsid w:val="008A4E58"/>
    <w:rsid w:val="008A50DF"/>
    <w:rsid w:val="008A526C"/>
    <w:rsid w:val="008A6308"/>
    <w:rsid w:val="008A681C"/>
    <w:rsid w:val="008A6D4F"/>
    <w:rsid w:val="008A6ED5"/>
    <w:rsid w:val="008A7444"/>
    <w:rsid w:val="008A77BA"/>
    <w:rsid w:val="008A7B04"/>
    <w:rsid w:val="008B124C"/>
    <w:rsid w:val="008B1C3F"/>
    <w:rsid w:val="008B1CA7"/>
    <w:rsid w:val="008B2B9F"/>
    <w:rsid w:val="008B2FA6"/>
    <w:rsid w:val="008B40E8"/>
    <w:rsid w:val="008B4B0B"/>
    <w:rsid w:val="008B51AC"/>
    <w:rsid w:val="008B6416"/>
    <w:rsid w:val="008B6EC0"/>
    <w:rsid w:val="008B72CD"/>
    <w:rsid w:val="008C02B5"/>
    <w:rsid w:val="008C0998"/>
    <w:rsid w:val="008C119F"/>
    <w:rsid w:val="008C4CC6"/>
    <w:rsid w:val="008C60C2"/>
    <w:rsid w:val="008D0637"/>
    <w:rsid w:val="008D1490"/>
    <w:rsid w:val="008D1ECF"/>
    <w:rsid w:val="008D2788"/>
    <w:rsid w:val="008D36C6"/>
    <w:rsid w:val="008D3F39"/>
    <w:rsid w:val="008D5A42"/>
    <w:rsid w:val="008D6015"/>
    <w:rsid w:val="008D7E5D"/>
    <w:rsid w:val="008E045C"/>
    <w:rsid w:val="008E0953"/>
    <w:rsid w:val="008E112C"/>
    <w:rsid w:val="008E19D4"/>
    <w:rsid w:val="008E1C0E"/>
    <w:rsid w:val="008E1C31"/>
    <w:rsid w:val="008E1FE7"/>
    <w:rsid w:val="008E28D1"/>
    <w:rsid w:val="008E373B"/>
    <w:rsid w:val="008E373C"/>
    <w:rsid w:val="008E4DE7"/>
    <w:rsid w:val="008E5609"/>
    <w:rsid w:val="008E6289"/>
    <w:rsid w:val="008F01F1"/>
    <w:rsid w:val="008F0CFB"/>
    <w:rsid w:val="008F2F8A"/>
    <w:rsid w:val="008F30FB"/>
    <w:rsid w:val="008F3B38"/>
    <w:rsid w:val="008F5560"/>
    <w:rsid w:val="008F5F73"/>
    <w:rsid w:val="008F6B12"/>
    <w:rsid w:val="008F7324"/>
    <w:rsid w:val="008F7A49"/>
    <w:rsid w:val="008F7C80"/>
    <w:rsid w:val="008F7C8F"/>
    <w:rsid w:val="009003BE"/>
    <w:rsid w:val="009004D7"/>
    <w:rsid w:val="009020D4"/>
    <w:rsid w:val="00902929"/>
    <w:rsid w:val="0090483F"/>
    <w:rsid w:val="00905328"/>
    <w:rsid w:val="009062C8"/>
    <w:rsid w:val="0090690E"/>
    <w:rsid w:val="009069AE"/>
    <w:rsid w:val="00906B09"/>
    <w:rsid w:val="00906F31"/>
    <w:rsid w:val="00911432"/>
    <w:rsid w:val="0091185E"/>
    <w:rsid w:val="00912614"/>
    <w:rsid w:val="009134CE"/>
    <w:rsid w:val="00913AD6"/>
    <w:rsid w:val="00915C17"/>
    <w:rsid w:val="0091769E"/>
    <w:rsid w:val="009206A7"/>
    <w:rsid w:val="00920B90"/>
    <w:rsid w:val="00922940"/>
    <w:rsid w:val="009233F8"/>
    <w:rsid w:val="00923B09"/>
    <w:rsid w:val="00925063"/>
    <w:rsid w:val="00926027"/>
    <w:rsid w:val="00926F1B"/>
    <w:rsid w:val="009273B0"/>
    <w:rsid w:val="00927D21"/>
    <w:rsid w:val="0093108D"/>
    <w:rsid w:val="009322EB"/>
    <w:rsid w:val="009323B9"/>
    <w:rsid w:val="009326D4"/>
    <w:rsid w:val="009328F5"/>
    <w:rsid w:val="009343E6"/>
    <w:rsid w:val="00934D92"/>
    <w:rsid w:val="00934F40"/>
    <w:rsid w:val="00937A83"/>
    <w:rsid w:val="00937B98"/>
    <w:rsid w:val="00940A17"/>
    <w:rsid w:val="00940DA9"/>
    <w:rsid w:val="00941060"/>
    <w:rsid w:val="0094109D"/>
    <w:rsid w:val="009410C1"/>
    <w:rsid w:val="0094187D"/>
    <w:rsid w:val="00941ED9"/>
    <w:rsid w:val="00942089"/>
    <w:rsid w:val="00942345"/>
    <w:rsid w:val="00943110"/>
    <w:rsid w:val="0094344E"/>
    <w:rsid w:val="009434D4"/>
    <w:rsid w:val="00945B32"/>
    <w:rsid w:val="009465FF"/>
    <w:rsid w:val="009470C7"/>
    <w:rsid w:val="009526C4"/>
    <w:rsid w:val="009527A7"/>
    <w:rsid w:val="00953CA1"/>
    <w:rsid w:val="0095425C"/>
    <w:rsid w:val="00954882"/>
    <w:rsid w:val="00954ED1"/>
    <w:rsid w:val="00955F9F"/>
    <w:rsid w:val="0095642D"/>
    <w:rsid w:val="00956F70"/>
    <w:rsid w:val="00957200"/>
    <w:rsid w:val="00962144"/>
    <w:rsid w:val="00962757"/>
    <w:rsid w:val="00962CE7"/>
    <w:rsid w:val="00962D16"/>
    <w:rsid w:val="00964618"/>
    <w:rsid w:val="009652B1"/>
    <w:rsid w:val="00965E02"/>
    <w:rsid w:val="00967BF4"/>
    <w:rsid w:val="00967D1C"/>
    <w:rsid w:val="009717FB"/>
    <w:rsid w:val="009718B8"/>
    <w:rsid w:val="00971BDA"/>
    <w:rsid w:val="009720F9"/>
    <w:rsid w:val="0097217A"/>
    <w:rsid w:val="0097262C"/>
    <w:rsid w:val="00973E91"/>
    <w:rsid w:val="009753E6"/>
    <w:rsid w:val="00975490"/>
    <w:rsid w:val="00976500"/>
    <w:rsid w:val="0098050A"/>
    <w:rsid w:val="00980755"/>
    <w:rsid w:val="00980C14"/>
    <w:rsid w:val="00983B33"/>
    <w:rsid w:val="00983C7D"/>
    <w:rsid w:val="00984D89"/>
    <w:rsid w:val="0098715E"/>
    <w:rsid w:val="009905BF"/>
    <w:rsid w:val="0099220D"/>
    <w:rsid w:val="0099421D"/>
    <w:rsid w:val="00994D13"/>
    <w:rsid w:val="00994D27"/>
    <w:rsid w:val="00995F47"/>
    <w:rsid w:val="009970BF"/>
    <w:rsid w:val="009A172B"/>
    <w:rsid w:val="009A1C0B"/>
    <w:rsid w:val="009A1DF4"/>
    <w:rsid w:val="009A1F6E"/>
    <w:rsid w:val="009A3CEF"/>
    <w:rsid w:val="009A4F50"/>
    <w:rsid w:val="009A5CFA"/>
    <w:rsid w:val="009A645D"/>
    <w:rsid w:val="009B00C0"/>
    <w:rsid w:val="009B1579"/>
    <w:rsid w:val="009B1D53"/>
    <w:rsid w:val="009B1EE4"/>
    <w:rsid w:val="009B49A4"/>
    <w:rsid w:val="009B4BE8"/>
    <w:rsid w:val="009B606D"/>
    <w:rsid w:val="009B738F"/>
    <w:rsid w:val="009B7520"/>
    <w:rsid w:val="009B7575"/>
    <w:rsid w:val="009B77E7"/>
    <w:rsid w:val="009B7D6A"/>
    <w:rsid w:val="009C035D"/>
    <w:rsid w:val="009C0463"/>
    <w:rsid w:val="009C0573"/>
    <w:rsid w:val="009C0719"/>
    <w:rsid w:val="009C0902"/>
    <w:rsid w:val="009C117B"/>
    <w:rsid w:val="009C181A"/>
    <w:rsid w:val="009C4667"/>
    <w:rsid w:val="009C4D2D"/>
    <w:rsid w:val="009C4FC4"/>
    <w:rsid w:val="009C5A4F"/>
    <w:rsid w:val="009C5CD2"/>
    <w:rsid w:val="009C5EEA"/>
    <w:rsid w:val="009C7FB0"/>
    <w:rsid w:val="009D04CD"/>
    <w:rsid w:val="009D1EBD"/>
    <w:rsid w:val="009D1EF5"/>
    <w:rsid w:val="009D20F6"/>
    <w:rsid w:val="009D2121"/>
    <w:rsid w:val="009D2213"/>
    <w:rsid w:val="009D29BB"/>
    <w:rsid w:val="009D3110"/>
    <w:rsid w:val="009D3656"/>
    <w:rsid w:val="009D44DE"/>
    <w:rsid w:val="009D460D"/>
    <w:rsid w:val="009D4816"/>
    <w:rsid w:val="009D4D6A"/>
    <w:rsid w:val="009D5EA5"/>
    <w:rsid w:val="009D71E8"/>
    <w:rsid w:val="009D756D"/>
    <w:rsid w:val="009E04C9"/>
    <w:rsid w:val="009E4AD0"/>
    <w:rsid w:val="009E4F06"/>
    <w:rsid w:val="009E57B2"/>
    <w:rsid w:val="009E622F"/>
    <w:rsid w:val="009E6279"/>
    <w:rsid w:val="009E687E"/>
    <w:rsid w:val="009F0C47"/>
    <w:rsid w:val="009F1D6B"/>
    <w:rsid w:val="009F2CEF"/>
    <w:rsid w:val="009F2E25"/>
    <w:rsid w:val="009F3B20"/>
    <w:rsid w:val="009F5A15"/>
    <w:rsid w:val="009F63A8"/>
    <w:rsid w:val="009F657C"/>
    <w:rsid w:val="009F6AFF"/>
    <w:rsid w:val="00A02C77"/>
    <w:rsid w:val="00A0320F"/>
    <w:rsid w:val="00A05B5A"/>
    <w:rsid w:val="00A06E5E"/>
    <w:rsid w:val="00A10388"/>
    <w:rsid w:val="00A14682"/>
    <w:rsid w:val="00A16EB3"/>
    <w:rsid w:val="00A1739D"/>
    <w:rsid w:val="00A208A5"/>
    <w:rsid w:val="00A21055"/>
    <w:rsid w:val="00A22CF2"/>
    <w:rsid w:val="00A23569"/>
    <w:rsid w:val="00A23839"/>
    <w:rsid w:val="00A23AEF"/>
    <w:rsid w:val="00A24CB5"/>
    <w:rsid w:val="00A25373"/>
    <w:rsid w:val="00A26AEB"/>
    <w:rsid w:val="00A27407"/>
    <w:rsid w:val="00A27867"/>
    <w:rsid w:val="00A3032F"/>
    <w:rsid w:val="00A305C4"/>
    <w:rsid w:val="00A31B1C"/>
    <w:rsid w:val="00A3242C"/>
    <w:rsid w:val="00A32B5B"/>
    <w:rsid w:val="00A33239"/>
    <w:rsid w:val="00A343FC"/>
    <w:rsid w:val="00A4016D"/>
    <w:rsid w:val="00A402F4"/>
    <w:rsid w:val="00A40BDE"/>
    <w:rsid w:val="00A4217B"/>
    <w:rsid w:val="00A42301"/>
    <w:rsid w:val="00A423C5"/>
    <w:rsid w:val="00A42EDD"/>
    <w:rsid w:val="00A4318F"/>
    <w:rsid w:val="00A45CC1"/>
    <w:rsid w:val="00A47832"/>
    <w:rsid w:val="00A47A84"/>
    <w:rsid w:val="00A5322A"/>
    <w:rsid w:val="00A536C2"/>
    <w:rsid w:val="00A537CE"/>
    <w:rsid w:val="00A55C86"/>
    <w:rsid w:val="00A569D2"/>
    <w:rsid w:val="00A56E30"/>
    <w:rsid w:val="00A61DB4"/>
    <w:rsid w:val="00A61E1B"/>
    <w:rsid w:val="00A647BE"/>
    <w:rsid w:val="00A660E9"/>
    <w:rsid w:val="00A67751"/>
    <w:rsid w:val="00A7333C"/>
    <w:rsid w:val="00A735E2"/>
    <w:rsid w:val="00A74BDA"/>
    <w:rsid w:val="00A7542C"/>
    <w:rsid w:val="00A76768"/>
    <w:rsid w:val="00A76810"/>
    <w:rsid w:val="00A7777E"/>
    <w:rsid w:val="00A77EE9"/>
    <w:rsid w:val="00A81ED7"/>
    <w:rsid w:val="00A81F84"/>
    <w:rsid w:val="00A824D3"/>
    <w:rsid w:val="00A826AD"/>
    <w:rsid w:val="00A82BBF"/>
    <w:rsid w:val="00A83288"/>
    <w:rsid w:val="00A832F8"/>
    <w:rsid w:val="00A84BDB"/>
    <w:rsid w:val="00A8520C"/>
    <w:rsid w:val="00A85A65"/>
    <w:rsid w:val="00A86384"/>
    <w:rsid w:val="00A95400"/>
    <w:rsid w:val="00A95977"/>
    <w:rsid w:val="00AA4A5E"/>
    <w:rsid w:val="00AA4AFB"/>
    <w:rsid w:val="00AA5EA1"/>
    <w:rsid w:val="00AA6B6E"/>
    <w:rsid w:val="00AA6FF2"/>
    <w:rsid w:val="00AA776F"/>
    <w:rsid w:val="00AB028E"/>
    <w:rsid w:val="00AB09AB"/>
    <w:rsid w:val="00AB0E6E"/>
    <w:rsid w:val="00AB2BA5"/>
    <w:rsid w:val="00AB3586"/>
    <w:rsid w:val="00AB43EC"/>
    <w:rsid w:val="00AB54D6"/>
    <w:rsid w:val="00AB5B6F"/>
    <w:rsid w:val="00AB5CFE"/>
    <w:rsid w:val="00AB6FCC"/>
    <w:rsid w:val="00AB787E"/>
    <w:rsid w:val="00AB7B8D"/>
    <w:rsid w:val="00AC2316"/>
    <w:rsid w:val="00AC28E6"/>
    <w:rsid w:val="00AC43A6"/>
    <w:rsid w:val="00AC49DE"/>
    <w:rsid w:val="00AC62CE"/>
    <w:rsid w:val="00AD04B4"/>
    <w:rsid w:val="00AD12AA"/>
    <w:rsid w:val="00AD1516"/>
    <w:rsid w:val="00AD1F80"/>
    <w:rsid w:val="00AD25D4"/>
    <w:rsid w:val="00AD375F"/>
    <w:rsid w:val="00AD4476"/>
    <w:rsid w:val="00AD560F"/>
    <w:rsid w:val="00AD63A9"/>
    <w:rsid w:val="00AE008B"/>
    <w:rsid w:val="00AE0666"/>
    <w:rsid w:val="00AE1EF7"/>
    <w:rsid w:val="00AE24EC"/>
    <w:rsid w:val="00AE2D06"/>
    <w:rsid w:val="00AE3C6B"/>
    <w:rsid w:val="00AE4507"/>
    <w:rsid w:val="00AE480C"/>
    <w:rsid w:val="00AE7554"/>
    <w:rsid w:val="00AE7A8A"/>
    <w:rsid w:val="00AE7F86"/>
    <w:rsid w:val="00AF0281"/>
    <w:rsid w:val="00AF0A48"/>
    <w:rsid w:val="00AF24A1"/>
    <w:rsid w:val="00AF6B16"/>
    <w:rsid w:val="00AF71A1"/>
    <w:rsid w:val="00AF77B6"/>
    <w:rsid w:val="00AF7CC2"/>
    <w:rsid w:val="00B0287B"/>
    <w:rsid w:val="00B02C54"/>
    <w:rsid w:val="00B05520"/>
    <w:rsid w:val="00B071E3"/>
    <w:rsid w:val="00B116C0"/>
    <w:rsid w:val="00B12790"/>
    <w:rsid w:val="00B127F9"/>
    <w:rsid w:val="00B14C76"/>
    <w:rsid w:val="00B15293"/>
    <w:rsid w:val="00B16C05"/>
    <w:rsid w:val="00B173D7"/>
    <w:rsid w:val="00B178EF"/>
    <w:rsid w:val="00B20B9F"/>
    <w:rsid w:val="00B21742"/>
    <w:rsid w:val="00B22F51"/>
    <w:rsid w:val="00B23405"/>
    <w:rsid w:val="00B23563"/>
    <w:rsid w:val="00B239D7"/>
    <w:rsid w:val="00B239DB"/>
    <w:rsid w:val="00B23E23"/>
    <w:rsid w:val="00B24933"/>
    <w:rsid w:val="00B256C4"/>
    <w:rsid w:val="00B25D06"/>
    <w:rsid w:val="00B2626F"/>
    <w:rsid w:val="00B263CB"/>
    <w:rsid w:val="00B26FCC"/>
    <w:rsid w:val="00B309EA"/>
    <w:rsid w:val="00B30F4A"/>
    <w:rsid w:val="00B329A3"/>
    <w:rsid w:val="00B33E2F"/>
    <w:rsid w:val="00B36202"/>
    <w:rsid w:val="00B37301"/>
    <w:rsid w:val="00B374F1"/>
    <w:rsid w:val="00B376D1"/>
    <w:rsid w:val="00B402CC"/>
    <w:rsid w:val="00B41C8F"/>
    <w:rsid w:val="00B42162"/>
    <w:rsid w:val="00B42323"/>
    <w:rsid w:val="00B44EE1"/>
    <w:rsid w:val="00B44F5E"/>
    <w:rsid w:val="00B46342"/>
    <w:rsid w:val="00B46C40"/>
    <w:rsid w:val="00B52D8A"/>
    <w:rsid w:val="00B53F46"/>
    <w:rsid w:val="00B540CB"/>
    <w:rsid w:val="00B54D87"/>
    <w:rsid w:val="00B55279"/>
    <w:rsid w:val="00B5728A"/>
    <w:rsid w:val="00B575AD"/>
    <w:rsid w:val="00B579E9"/>
    <w:rsid w:val="00B619F8"/>
    <w:rsid w:val="00B639B3"/>
    <w:rsid w:val="00B64160"/>
    <w:rsid w:val="00B65DD8"/>
    <w:rsid w:val="00B67901"/>
    <w:rsid w:val="00B703F3"/>
    <w:rsid w:val="00B73268"/>
    <w:rsid w:val="00B733E0"/>
    <w:rsid w:val="00B73A21"/>
    <w:rsid w:val="00B73FB0"/>
    <w:rsid w:val="00B75C75"/>
    <w:rsid w:val="00B7657D"/>
    <w:rsid w:val="00B76CB6"/>
    <w:rsid w:val="00B77298"/>
    <w:rsid w:val="00B80AC3"/>
    <w:rsid w:val="00B80BCE"/>
    <w:rsid w:val="00B8114C"/>
    <w:rsid w:val="00B8184C"/>
    <w:rsid w:val="00B838C9"/>
    <w:rsid w:val="00B83C27"/>
    <w:rsid w:val="00B83C57"/>
    <w:rsid w:val="00B8403E"/>
    <w:rsid w:val="00B843E6"/>
    <w:rsid w:val="00B87294"/>
    <w:rsid w:val="00B874D5"/>
    <w:rsid w:val="00B87A7C"/>
    <w:rsid w:val="00B902B6"/>
    <w:rsid w:val="00B903E4"/>
    <w:rsid w:val="00B920AB"/>
    <w:rsid w:val="00B92F04"/>
    <w:rsid w:val="00B932D2"/>
    <w:rsid w:val="00B93903"/>
    <w:rsid w:val="00B96C9C"/>
    <w:rsid w:val="00B9797F"/>
    <w:rsid w:val="00B97DC6"/>
    <w:rsid w:val="00B97EB7"/>
    <w:rsid w:val="00BA0BE9"/>
    <w:rsid w:val="00BA102E"/>
    <w:rsid w:val="00BA167B"/>
    <w:rsid w:val="00BA2CFE"/>
    <w:rsid w:val="00BA3381"/>
    <w:rsid w:val="00BA411C"/>
    <w:rsid w:val="00BA47AB"/>
    <w:rsid w:val="00BA488A"/>
    <w:rsid w:val="00BA4DAC"/>
    <w:rsid w:val="00BA52BD"/>
    <w:rsid w:val="00BA5700"/>
    <w:rsid w:val="00BA5B5A"/>
    <w:rsid w:val="00BA78B9"/>
    <w:rsid w:val="00BA7C48"/>
    <w:rsid w:val="00BB00F2"/>
    <w:rsid w:val="00BB088C"/>
    <w:rsid w:val="00BB157C"/>
    <w:rsid w:val="00BB1C92"/>
    <w:rsid w:val="00BB27D4"/>
    <w:rsid w:val="00BB3B80"/>
    <w:rsid w:val="00BB4BC8"/>
    <w:rsid w:val="00BB5220"/>
    <w:rsid w:val="00BB6E53"/>
    <w:rsid w:val="00BC17FD"/>
    <w:rsid w:val="00BC18FE"/>
    <w:rsid w:val="00BC21BE"/>
    <w:rsid w:val="00BC27C0"/>
    <w:rsid w:val="00BC2F0A"/>
    <w:rsid w:val="00BC3CF0"/>
    <w:rsid w:val="00BC501B"/>
    <w:rsid w:val="00BC52D6"/>
    <w:rsid w:val="00BC5ADF"/>
    <w:rsid w:val="00BC5CDE"/>
    <w:rsid w:val="00BC5DD1"/>
    <w:rsid w:val="00BC709B"/>
    <w:rsid w:val="00BC712A"/>
    <w:rsid w:val="00BD1654"/>
    <w:rsid w:val="00BD24DA"/>
    <w:rsid w:val="00BD380D"/>
    <w:rsid w:val="00BD7B43"/>
    <w:rsid w:val="00BE086B"/>
    <w:rsid w:val="00BE2C26"/>
    <w:rsid w:val="00BE3449"/>
    <w:rsid w:val="00BE4533"/>
    <w:rsid w:val="00BE5A0E"/>
    <w:rsid w:val="00BE6AEF"/>
    <w:rsid w:val="00BE78E6"/>
    <w:rsid w:val="00BF026C"/>
    <w:rsid w:val="00BF2D78"/>
    <w:rsid w:val="00BF2ED7"/>
    <w:rsid w:val="00BF3DA2"/>
    <w:rsid w:val="00BF4454"/>
    <w:rsid w:val="00BF4647"/>
    <w:rsid w:val="00BF5347"/>
    <w:rsid w:val="00BF55D5"/>
    <w:rsid w:val="00BF5BA8"/>
    <w:rsid w:val="00BF5ED0"/>
    <w:rsid w:val="00BF7ABA"/>
    <w:rsid w:val="00C012A0"/>
    <w:rsid w:val="00C01858"/>
    <w:rsid w:val="00C02BEC"/>
    <w:rsid w:val="00C03C35"/>
    <w:rsid w:val="00C0488C"/>
    <w:rsid w:val="00C05226"/>
    <w:rsid w:val="00C05A05"/>
    <w:rsid w:val="00C06108"/>
    <w:rsid w:val="00C07CE1"/>
    <w:rsid w:val="00C132CF"/>
    <w:rsid w:val="00C14A08"/>
    <w:rsid w:val="00C165DE"/>
    <w:rsid w:val="00C2219D"/>
    <w:rsid w:val="00C22BDC"/>
    <w:rsid w:val="00C23E94"/>
    <w:rsid w:val="00C32D38"/>
    <w:rsid w:val="00C334D7"/>
    <w:rsid w:val="00C33BA2"/>
    <w:rsid w:val="00C348C1"/>
    <w:rsid w:val="00C34ADE"/>
    <w:rsid w:val="00C37E9D"/>
    <w:rsid w:val="00C40515"/>
    <w:rsid w:val="00C40F7C"/>
    <w:rsid w:val="00C41A69"/>
    <w:rsid w:val="00C423A3"/>
    <w:rsid w:val="00C432D0"/>
    <w:rsid w:val="00C44EBB"/>
    <w:rsid w:val="00C45516"/>
    <w:rsid w:val="00C4676C"/>
    <w:rsid w:val="00C46880"/>
    <w:rsid w:val="00C473DF"/>
    <w:rsid w:val="00C4747F"/>
    <w:rsid w:val="00C50565"/>
    <w:rsid w:val="00C50CD8"/>
    <w:rsid w:val="00C511C5"/>
    <w:rsid w:val="00C51A74"/>
    <w:rsid w:val="00C5333A"/>
    <w:rsid w:val="00C53C6E"/>
    <w:rsid w:val="00C56519"/>
    <w:rsid w:val="00C6351C"/>
    <w:rsid w:val="00C668BE"/>
    <w:rsid w:val="00C66A68"/>
    <w:rsid w:val="00C67FB9"/>
    <w:rsid w:val="00C705EA"/>
    <w:rsid w:val="00C7191A"/>
    <w:rsid w:val="00C71C80"/>
    <w:rsid w:val="00C72ED4"/>
    <w:rsid w:val="00C74347"/>
    <w:rsid w:val="00C75740"/>
    <w:rsid w:val="00C75FDD"/>
    <w:rsid w:val="00C83D7E"/>
    <w:rsid w:val="00C848D5"/>
    <w:rsid w:val="00C84EE5"/>
    <w:rsid w:val="00C85D75"/>
    <w:rsid w:val="00C901C0"/>
    <w:rsid w:val="00C9034C"/>
    <w:rsid w:val="00C903BC"/>
    <w:rsid w:val="00C93A00"/>
    <w:rsid w:val="00C9440C"/>
    <w:rsid w:val="00C95E7D"/>
    <w:rsid w:val="00C962DE"/>
    <w:rsid w:val="00C97141"/>
    <w:rsid w:val="00CA07EF"/>
    <w:rsid w:val="00CA0C0E"/>
    <w:rsid w:val="00CA1582"/>
    <w:rsid w:val="00CA1649"/>
    <w:rsid w:val="00CA1C47"/>
    <w:rsid w:val="00CA24DF"/>
    <w:rsid w:val="00CA27B3"/>
    <w:rsid w:val="00CA2A64"/>
    <w:rsid w:val="00CA30FC"/>
    <w:rsid w:val="00CA32BD"/>
    <w:rsid w:val="00CA39EC"/>
    <w:rsid w:val="00CA4168"/>
    <w:rsid w:val="00CA6445"/>
    <w:rsid w:val="00CB29D6"/>
    <w:rsid w:val="00CB3D8F"/>
    <w:rsid w:val="00CB3E29"/>
    <w:rsid w:val="00CB483C"/>
    <w:rsid w:val="00CB7459"/>
    <w:rsid w:val="00CC0ECB"/>
    <w:rsid w:val="00CC10DA"/>
    <w:rsid w:val="00CC23BF"/>
    <w:rsid w:val="00CC363D"/>
    <w:rsid w:val="00CC403D"/>
    <w:rsid w:val="00CC4677"/>
    <w:rsid w:val="00CC490A"/>
    <w:rsid w:val="00CC4A81"/>
    <w:rsid w:val="00CC6198"/>
    <w:rsid w:val="00CD0602"/>
    <w:rsid w:val="00CD1A5B"/>
    <w:rsid w:val="00CD2D52"/>
    <w:rsid w:val="00CD2D65"/>
    <w:rsid w:val="00CD3A42"/>
    <w:rsid w:val="00CD45E4"/>
    <w:rsid w:val="00CD5017"/>
    <w:rsid w:val="00CD59DC"/>
    <w:rsid w:val="00CE0749"/>
    <w:rsid w:val="00CE1017"/>
    <w:rsid w:val="00CE25A6"/>
    <w:rsid w:val="00CE368C"/>
    <w:rsid w:val="00CE40A2"/>
    <w:rsid w:val="00CE4294"/>
    <w:rsid w:val="00CE4607"/>
    <w:rsid w:val="00CE4C31"/>
    <w:rsid w:val="00CE51D3"/>
    <w:rsid w:val="00CE5C60"/>
    <w:rsid w:val="00CE5DE0"/>
    <w:rsid w:val="00CE607D"/>
    <w:rsid w:val="00CE66EE"/>
    <w:rsid w:val="00CE6790"/>
    <w:rsid w:val="00CE67BC"/>
    <w:rsid w:val="00CE76C8"/>
    <w:rsid w:val="00CE7B80"/>
    <w:rsid w:val="00CF0AE3"/>
    <w:rsid w:val="00CF0C74"/>
    <w:rsid w:val="00CF485D"/>
    <w:rsid w:val="00CF4B77"/>
    <w:rsid w:val="00CF5229"/>
    <w:rsid w:val="00CF5252"/>
    <w:rsid w:val="00CF618F"/>
    <w:rsid w:val="00CF6E91"/>
    <w:rsid w:val="00CF78D8"/>
    <w:rsid w:val="00CF794F"/>
    <w:rsid w:val="00CF7E0B"/>
    <w:rsid w:val="00D000CE"/>
    <w:rsid w:val="00D06A67"/>
    <w:rsid w:val="00D07147"/>
    <w:rsid w:val="00D079FB"/>
    <w:rsid w:val="00D102BE"/>
    <w:rsid w:val="00D1072F"/>
    <w:rsid w:val="00D12655"/>
    <w:rsid w:val="00D12770"/>
    <w:rsid w:val="00D149A9"/>
    <w:rsid w:val="00D156B0"/>
    <w:rsid w:val="00D15A93"/>
    <w:rsid w:val="00D15C18"/>
    <w:rsid w:val="00D16285"/>
    <w:rsid w:val="00D16626"/>
    <w:rsid w:val="00D171A3"/>
    <w:rsid w:val="00D20A14"/>
    <w:rsid w:val="00D20C20"/>
    <w:rsid w:val="00D21757"/>
    <w:rsid w:val="00D223EC"/>
    <w:rsid w:val="00D24B02"/>
    <w:rsid w:val="00D25308"/>
    <w:rsid w:val="00D31179"/>
    <w:rsid w:val="00D328B4"/>
    <w:rsid w:val="00D3403B"/>
    <w:rsid w:val="00D34402"/>
    <w:rsid w:val="00D34455"/>
    <w:rsid w:val="00D344B5"/>
    <w:rsid w:val="00D34D80"/>
    <w:rsid w:val="00D353E4"/>
    <w:rsid w:val="00D35F6D"/>
    <w:rsid w:val="00D364CC"/>
    <w:rsid w:val="00D369D6"/>
    <w:rsid w:val="00D36A02"/>
    <w:rsid w:val="00D373CD"/>
    <w:rsid w:val="00D40953"/>
    <w:rsid w:val="00D41E01"/>
    <w:rsid w:val="00D42285"/>
    <w:rsid w:val="00D429BB"/>
    <w:rsid w:val="00D446A7"/>
    <w:rsid w:val="00D46870"/>
    <w:rsid w:val="00D4785E"/>
    <w:rsid w:val="00D47D63"/>
    <w:rsid w:val="00D50174"/>
    <w:rsid w:val="00D50310"/>
    <w:rsid w:val="00D503B9"/>
    <w:rsid w:val="00D50928"/>
    <w:rsid w:val="00D5176A"/>
    <w:rsid w:val="00D5273B"/>
    <w:rsid w:val="00D52ED5"/>
    <w:rsid w:val="00D608EC"/>
    <w:rsid w:val="00D61228"/>
    <w:rsid w:val="00D62961"/>
    <w:rsid w:val="00D6338D"/>
    <w:rsid w:val="00D63C9C"/>
    <w:rsid w:val="00D63E7A"/>
    <w:rsid w:val="00D64ACF"/>
    <w:rsid w:val="00D64F82"/>
    <w:rsid w:val="00D660A7"/>
    <w:rsid w:val="00D70668"/>
    <w:rsid w:val="00D7092C"/>
    <w:rsid w:val="00D710DD"/>
    <w:rsid w:val="00D724D6"/>
    <w:rsid w:val="00D72DC9"/>
    <w:rsid w:val="00D745A5"/>
    <w:rsid w:val="00D745BB"/>
    <w:rsid w:val="00D76C0A"/>
    <w:rsid w:val="00D8072A"/>
    <w:rsid w:val="00D80DB0"/>
    <w:rsid w:val="00D8208C"/>
    <w:rsid w:val="00D83FE6"/>
    <w:rsid w:val="00D843D5"/>
    <w:rsid w:val="00D84B02"/>
    <w:rsid w:val="00D851C5"/>
    <w:rsid w:val="00D86FBE"/>
    <w:rsid w:val="00D87501"/>
    <w:rsid w:val="00D90815"/>
    <w:rsid w:val="00D90BB2"/>
    <w:rsid w:val="00D932F8"/>
    <w:rsid w:val="00D946B8"/>
    <w:rsid w:val="00D96448"/>
    <w:rsid w:val="00D97735"/>
    <w:rsid w:val="00D97C1D"/>
    <w:rsid w:val="00DA1041"/>
    <w:rsid w:val="00DA30F3"/>
    <w:rsid w:val="00DA5F6D"/>
    <w:rsid w:val="00DA6581"/>
    <w:rsid w:val="00DB0DC2"/>
    <w:rsid w:val="00DB11B6"/>
    <w:rsid w:val="00DB17C4"/>
    <w:rsid w:val="00DB18F2"/>
    <w:rsid w:val="00DB39E3"/>
    <w:rsid w:val="00DB47DA"/>
    <w:rsid w:val="00DB5E09"/>
    <w:rsid w:val="00DB7128"/>
    <w:rsid w:val="00DB7142"/>
    <w:rsid w:val="00DB7432"/>
    <w:rsid w:val="00DB7980"/>
    <w:rsid w:val="00DC1824"/>
    <w:rsid w:val="00DC71CE"/>
    <w:rsid w:val="00DC75B3"/>
    <w:rsid w:val="00DC761F"/>
    <w:rsid w:val="00DD13F7"/>
    <w:rsid w:val="00DD224B"/>
    <w:rsid w:val="00DD246A"/>
    <w:rsid w:val="00DD2D25"/>
    <w:rsid w:val="00DD30DE"/>
    <w:rsid w:val="00DD3640"/>
    <w:rsid w:val="00DD3761"/>
    <w:rsid w:val="00DD427B"/>
    <w:rsid w:val="00DD5364"/>
    <w:rsid w:val="00DD576A"/>
    <w:rsid w:val="00DD5DFB"/>
    <w:rsid w:val="00DD6618"/>
    <w:rsid w:val="00DE079F"/>
    <w:rsid w:val="00DE1281"/>
    <w:rsid w:val="00DE1D02"/>
    <w:rsid w:val="00DE2EF2"/>
    <w:rsid w:val="00DE3AF2"/>
    <w:rsid w:val="00DE40BE"/>
    <w:rsid w:val="00DE4E34"/>
    <w:rsid w:val="00DE6623"/>
    <w:rsid w:val="00DE71C6"/>
    <w:rsid w:val="00DE7FFD"/>
    <w:rsid w:val="00DF0D68"/>
    <w:rsid w:val="00DF152F"/>
    <w:rsid w:val="00DF2875"/>
    <w:rsid w:val="00DF3C6C"/>
    <w:rsid w:val="00DF478A"/>
    <w:rsid w:val="00DF5147"/>
    <w:rsid w:val="00DF554A"/>
    <w:rsid w:val="00DF5A02"/>
    <w:rsid w:val="00DF5FAB"/>
    <w:rsid w:val="00DF6E72"/>
    <w:rsid w:val="00DF7C68"/>
    <w:rsid w:val="00DF7EAC"/>
    <w:rsid w:val="00E001F2"/>
    <w:rsid w:val="00E00974"/>
    <w:rsid w:val="00E00BF1"/>
    <w:rsid w:val="00E013F2"/>
    <w:rsid w:val="00E03041"/>
    <w:rsid w:val="00E0412C"/>
    <w:rsid w:val="00E05048"/>
    <w:rsid w:val="00E05BB9"/>
    <w:rsid w:val="00E07103"/>
    <w:rsid w:val="00E076CA"/>
    <w:rsid w:val="00E07C93"/>
    <w:rsid w:val="00E117AA"/>
    <w:rsid w:val="00E14523"/>
    <w:rsid w:val="00E146BF"/>
    <w:rsid w:val="00E1543F"/>
    <w:rsid w:val="00E164E3"/>
    <w:rsid w:val="00E16514"/>
    <w:rsid w:val="00E16EE7"/>
    <w:rsid w:val="00E1717B"/>
    <w:rsid w:val="00E17DC1"/>
    <w:rsid w:val="00E20A9D"/>
    <w:rsid w:val="00E21142"/>
    <w:rsid w:val="00E21676"/>
    <w:rsid w:val="00E216DB"/>
    <w:rsid w:val="00E219D7"/>
    <w:rsid w:val="00E227E0"/>
    <w:rsid w:val="00E2354C"/>
    <w:rsid w:val="00E2619A"/>
    <w:rsid w:val="00E3199F"/>
    <w:rsid w:val="00E330EA"/>
    <w:rsid w:val="00E3314D"/>
    <w:rsid w:val="00E33C6B"/>
    <w:rsid w:val="00E34012"/>
    <w:rsid w:val="00E34C58"/>
    <w:rsid w:val="00E34E6B"/>
    <w:rsid w:val="00E357F0"/>
    <w:rsid w:val="00E35A97"/>
    <w:rsid w:val="00E35C3D"/>
    <w:rsid w:val="00E35C3F"/>
    <w:rsid w:val="00E36433"/>
    <w:rsid w:val="00E40EDF"/>
    <w:rsid w:val="00E413F8"/>
    <w:rsid w:val="00E419A3"/>
    <w:rsid w:val="00E419F7"/>
    <w:rsid w:val="00E41CD8"/>
    <w:rsid w:val="00E44556"/>
    <w:rsid w:val="00E44BEE"/>
    <w:rsid w:val="00E44EB4"/>
    <w:rsid w:val="00E451D5"/>
    <w:rsid w:val="00E46652"/>
    <w:rsid w:val="00E4680E"/>
    <w:rsid w:val="00E46A07"/>
    <w:rsid w:val="00E470CB"/>
    <w:rsid w:val="00E517F3"/>
    <w:rsid w:val="00E519A5"/>
    <w:rsid w:val="00E51BF2"/>
    <w:rsid w:val="00E51DC4"/>
    <w:rsid w:val="00E527A9"/>
    <w:rsid w:val="00E52961"/>
    <w:rsid w:val="00E5316A"/>
    <w:rsid w:val="00E54E5A"/>
    <w:rsid w:val="00E54EDD"/>
    <w:rsid w:val="00E55768"/>
    <w:rsid w:val="00E61895"/>
    <w:rsid w:val="00E61BB5"/>
    <w:rsid w:val="00E63A59"/>
    <w:rsid w:val="00E64E1A"/>
    <w:rsid w:val="00E64E95"/>
    <w:rsid w:val="00E661C4"/>
    <w:rsid w:val="00E67458"/>
    <w:rsid w:val="00E674D2"/>
    <w:rsid w:val="00E679B5"/>
    <w:rsid w:val="00E67F6C"/>
    <w:rsid w:val="00E72009"/>
    <w:rsid w:val="00E733C5"/>
    <w:rsid w:val="00E7348D"/>
    <w:rsid w:val="00E757DB"/>
    <w:rsid w:val="00E75AB4"/>
    <w:rsid w:val="00E76BDC"/>
    <w:rsid w:val="00E77152"/>
    <w:rsid w:val="00E7725E"/>
    <w:rsid w:val="00E7785A"/>
    <w:rsid w:val="00E77BC5"/>
    <w:rsid w:val="00E77E23"/>
    <w:rsid w:val="00E8179C"/>
    <w:rsid w:val="00E832F3"/>
    <w:rsid w:val="00E84330"/>
    <w:rsid w:val="00E866BC"/>
    <w:rsid w:val="00E87D9A"/>
    <w:rsid w:val="00E91CD0"/>
    <w:rsid w:val="00E93038"/>
    <w:rsid w:val="00E96666"/>
    <w:rsid w:val="00E96961"/>
    <w:rsid w:val="00EA03F7"/>
    <w:rsid w:val="00EA0ECE"/>
    <w:rsid w:val="00EA43B4"/>
    <w:rsid w:val="00EA50A6"/>
    <w:rsid w:val="00EA5AB6"/>
    <w:rsid w:val="00EA64BD"/>
    <w:rsid w:val="00EA7B8C"/>
    <w:rsid w:val="00EB056F"/>
    <w:rsid w:val="00EB1028"/>
    <w:rsid w:val="00EB2EB5"/>
    <w:rsid w:val="00EB3408"/>
    <w:rsid w:val="00EB489C"/>
    <w:rsid w:val="00EB57BF"/>
    <w:rsid w:val="00EB66F9"/>
    <w:rsid w:val="00EB7867"/>
    <w:rsid w:val="00EC096C"/>
    <w:rsid w:val="00EC2E8C"/>
    <w:rsid w:val="00EC3266"/>
    <w:rsid w:val="00EC4CCC"/>
    <w:rsid w:val="00EC4FA4"/>
    <w:rsid w:val="00EC5689"/>
    <w:rsid w:val="00EC5B8F"/>
    <w:rsid w:val="00EC6C7B"/>
    <w:rsid w:val="00EC6E75"/>
    <w:rsid w:val="00EC718C"/>
    <w:rsid w:val="00EC7344"/>
    <w:rsid w:val="00ED367E"/>
    <w:rsid w:val="00ED3AD5"/>
    <w:rsid w:val="00ED47FF"/>
    <w:rsid w:val="00ED4890"/>
    <w:rsid w:val="00ED4D5C"/>
    <w:rsid w:val="00ED5D94"/>
    <w:rsid w:val="00ED5FE8"/>
    <w:rsid w:val="00ED7A7F"/>
    <w:rsid w:val="00ED7D12"/>
    <w:rsid w:val="00ED7DD7"/>
    <w:rsid w:val="00EE02F2"/>
    <w:rsid w:val="00EE0475"/>
    <w:rsid w:val="00EE1D98"/>
    <w:rsid w:val="00EE22D3"/>
    <w:rsid w:val="00EE23AF"/>
    <w:rsid w:val="00EE256D"/>
    <w:rsid w:val="00EE27B5"/>
    <w:rsid w:val="00EE29C5"/>
    <w:rsid w:val="00EE2B61"/>
    <w:rsid w:val="00EE4675"/>
    <w:rsid w:val="00EE489B"/>
    <w:rsid w:val="00EE4EDB"/>
    <w:rsid w:val="00EE5472"/>
    <w:rsid w:val="00EE65FE"/>
    <w:rsid w:val="00EE7620"/>
    <w:rsid w:val="00EE7A87"/>
    <w:rsid w:val="00EF1F5C"/>
    <w:rsid w:val="00EF4A6F"/>
    <w:rsid w:val="00EF4C2C"/>
    <w:rsid w:val="00EF5597"/>
    <w:rsid w:val="00EF5AC3"/>
    <w:rsid w:val="00EF7693"/>
    <w:rsid w:val="00EF7C6A"/>
    <w:rsid w:val="00F00E3D"/>
    <w:rsid w:val="00F02D7B"/>
    <w:rsid w:val="00F03B05"/>
    <w:rsid w:val="00F04194"/>
    <w:rsid w:val="00F0435E"/>
    <w:rsid w:val="00F04A03"/>
    <w:rsid w:val="00F04BFF"/>
    <w:rsid w:val="00F0517A"/>
    <w:rsid w:val="00F0780B"/>
    <w:rsid w:val="00F10129"/>
    <w:rsid w:val="00F12012"/>
    <w:rsid w:val="00F143FF"/>
    <w:rsid w:val="00F15DAC"/>
    <w:rsid w:val="00F16714"/>
    <w:rsid w:val="00F16E49"/>
    <w:rsid w:val="00F16EDA"/>
    <w:rsid w:val="00F20F14"/>
    <w:rsid w:val="00F20F85"/>
    <w:rsid w:val="00F21536"/>
    <w:rsid w:val="00F220EF"/>
    <w:rsid w:val="00F2349A"/>
    <w:rsid w:val="00F24AEB"/>
    <w:rsid w:val="00F24F13"/>
    <w:rsid w:val="00F25404"/>
    <w:rsid w:val="00F263CC"/>
    <w:rsid w:val="00F26B68"/>
    <w:rsid w:val="00F26FAC"/>
    <w:rsid w:val="00F30337"/>
    <w:rsid w:val="00F30395"/>
    <w:rsid w:val="00F307F9"/>
    <w:rsid w:val="00F30BCA"/>
    <w:rsid w:val="00F30D4A"/>
    <w:rsid w:val="00F30D98"/>
    <w:rsid w:val="00F31D1A"/>
    <w:rsid w:val="00F32E39"/>
    <w:rsid w:val="00F33192"/>
    <w:rsid w:val="00F3482D"/>
    <w:rsid w:val="00F3503A"/>
    <w:rsid w:val="00F36B15"/>
    <w:rsid w:val="00F413C4"/>
    <w:rsid w:val="00F42FE0"/>
    <w:rsid w:val="00F43939"/>
    <w:rsid w:val="00F444C0"/>
    <w:rsid w:val="00F447DE"/>
    <w:rsid w:val="00F449DB"/>
    <w:rsid w:val="00F47E56"/>
    <w:rsid w:val="00F5023D"/>
    <w:rsid w:val="00F50C2B"/>
    <w:rsid w:val="00F51406"/>
    <w:rsid w:val="00F52576"/>
    <w:rsid w:val="00F525E3"/>
    <w:rsid w:val="00F52C9C"/>
    <w:rsid w:val="00F53294"/>
    <w:rsid w:val="00F53370"/>
    <w:rsid w:val="00F543C5"/>
    <w:rsid w:val="00F54B05"/>
    <w:rsid w:val="00F54B2E"/>
    <w:rsid w:val="00F55215"/>
    <w:rsid w:val="00F55262"/>
    <w:rsid w:val="00F56BA9"/>
    <w:rsid w:val="00F60833"/>
    <w:rsid w:val="00F61376"/>
    <w:rsid w:val="00F62586"/>
    <w:rsid w:val="00F64085"/>
    <w:rsid w:val="00F64921"/>
    <w:rsid w:val="00F65E91"/>
    <w:rsid w:val="00F6619E"/>
    <w:rsid w:val="00F67A48"/>
    <w:rsid w:val="00F67CC2"/>
    <w:rsid w:val="00F72621"/>
    <w:rsid w:val="00F74016"/>
    <w:rsid w:val="00F74127"/>
    <w:rsid w:val="00F74F82"/>
    <w:rsid w:val="00F754CE"/>
    <w:rsid w:val="00F777F7"/>
    <w:rsid w:val="00F802CB"/>
    <w:rsid w:val="00F82B91"/>
    <w:rsid w:val="00F83803"/>
    <w:rsid w:val="00F84D9E"/>
    <w:rsid w:val="00F85096"/>
    <w:rsid w:val="00F864D2"/>
    <w:rsid w:val="00F87CBC"/>
    <w:rsid w:val="00F90F67"/>
    <w:rsid w:val="00F9164F"/>
    <w:rsid w:val="00F91A30"/>
    <w:rsid w:val="00F91A86"/>
    <w:rsid w:val="00F91ADC"/>
    <w:rsid w:val="00F923FC"/>
    <w:rsid w:val="00F93DCA"/>
    <w:rsid w:val="00F9509B"/>
    <w:rsid w:val="00F9544B"/>
    <w:rsid w:val="00F9544D"/>
    <w:rsid w:val="00FA0B21"/>
    <w:rsid w:val="00FA32C7"/>
    <w:rsid w:val="00FA37D1"/>
    <w:rsid w:val="00FA482F"/>
    <w:rsid w:val="00FA6ADC"/>
    <w:rsid w:val="00FA6C3E"/>
    <w:rsid w:val="00FB088B"/>
    <w:rsid w:val="00FB0FE3"/>
    <w:rsid w:val="00FB21FD"/>
    <w:rsid w:val="00FB2E67"/>
    <w:rsid w:val="00FB3747"/>
    <w:rsid w:val="00FB418D"/>
    <w:rsid w:val="00FB4A27"/>
    <w:rsid w:val="00FB67C6"/>
    <w:rsid w:val="00FB7D72"/>
    <w:rsid w:val="00FC1072"/>
    <w:rsid w:val="00FC117F"/>
    <w:rsid w:val="00FC4A6E"/>
    <w:rsid w:val="00FC4CBF"/>
    <w:rsid w:val="00FC56D2"/>
    <w:rsid w:val="00FD161A"/>
    <w:rsid w:val="00FD1BD4"/>
    <w:rsid w:val="00FD1FC3"/>
    <w:rsid w:val="00FD3D9F"/>
    <w:rsid w:val="00FD4BB4"/>
    <w:rsid w:val="00FD5DD4"/>
    <w:rsid w:val="00FD71F6"/>
    <w:rsid w:val="00FD7828"/>
    <w:rsid w:val="00FD78AA"/>
    <w:rsid w:val="00FE0547"/>
    <w:rsid w:val="00FE3BD5"/>
    <w:rsid w:val="00FE43ED"/>
    <w:rsid w:val="00FE4743"/>
    <w:rsid w:val="00FE544B"/>
    <w:rsid w:val="00FE6C5B"/>
    <w:rsid w:val="00FE6EF8"/>
    <w:rsid w:val="00FE710E"/>
    <w:rsid w:val="00FE7BF7"/>
    <w:rsid w:val="00FF2300"/>
    <w:rsid w:val="00FF3105"/>
    <w:rsid w:val="00FF3FAE"/>
    <w:rsid w:val="00FF6CE4"/>
    <w:rsid w:val="00FF748D"/>
    <w:rsid w:val="00FF7923"/>
    <w:rsid w:val="00FF7F48"/>
    <w:rsid w:val="00FF7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2C0E51A"/>
  <w15:docId w15:val="{1888A7DE-2ECA-4CC9-8FCA-8893B71B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8D0"/>
    <w:rPr>
      <w:rFonts w:ascii="Ebrima" w:hAnsi="Ebrima"/>
      <w:color w:val="404040" w:themeColor="text1" w:themeTint="BF"/>
      <w:sz w:val="28"/>
    </w:rPr>
  </w:style>
  <w:style w:type="paragraph" w:styleId="Heading1">
    <w:name w:val="heading 1"/>
    <w:basedOn w:val="Normal"/>
    <w:next w:val="Normal"/>
    <w:link w:val="Heading1Char"/>
    <w:uiPriority w:val="9"/>
    <w:qFormat/>
    <w:rsid w:val="00022799"/>
    <w:pPr>
      <w:keepNext/>
      <w:keepLines/>
      <w:pBdr>
        <w:bottom w:val="single" w:sz="8" w:space="1" w:color="669040"/>
      </w:pBdr>
      <w:spacing w:before="480" w:after="120"/>
      <w:outlineLvl w:val="0"/>
    </w:pPr>
    <w:rPr>
      <w:rFonts w:asciiTheme="minorHAnsi" w:eastAsiaTheme="majorEastAsia" w:hAnsiTheme="minorHAnsi" w:cstheme="majorBidi"/>
      <w:b/>
      <w:bCs/>
      <w:color w:val="669040"/>
      <w:sz w:val="36"/>
      <w:szCs w:val="28"/>
    </w:rPr>
  </w:style>
  <w:style w:type="paragraph" w:styleId="Heading2">
    <w:name w:val="heading 2"/>
    <w:basedOn w:val="Normal"/>
    <w:next w:val="Normal"/>
    <w:link w:val="Heading2Char"/>
    <w:uiPriority w:val="9"/>
    <w:unhideWhenUsed/>
    <w:qFormat/>
    <w:rsid w:val="00022799"/>
    <w:pPr>
      <w:keepNext/>
      <w:keepLines/>
      <w:spacing w:before="200" w:after="0"/>
      <w:outlineLvl w:val="1"/>
    </w:pPr>
    <w:rPr>
      <w:rFonts w:eastAsiaTheme="majorEastAsia" w:cstheme="majorBidi"/>
      <w:b/>
      <w:bCs/>
      <w:color w:val="669040"/>
      <w:szCs w:val="26"/>
    </w:rPr>
  </w:style>
  <w:style w:type="paragraph" w:styleId="Heading3">
    <w:name w:val="heading 3"/>
    <w:basedOn w:val="Normal"/>
    <w:next w:val="Normal"/>
    <w:link w:val="Heading3Char"/>
    <w:autoRedefine/>
    <w:uiPriority w:val="9"/>
    <w:unhideWhenUsed/>
    <w:qFormat/>
    <w:rsid w:val="00022799"/>
    <w:pPr>
      <w:keepNext/>
      <w:keepLines/>
      <w:spacing w:before="200" w:after="0"/>
      <w:outlineLvl w:val="2"/>
    </w:pPr>
    <w:rPr>
      <w:rFonts w:eastAsiaTheme="majorEastAsia" w:cstheme="majorBidi"/>
      <w:bCs/>
      <w:color w:val="669040"/>
      <w:u w:val="single"/>
    </w:rPr>
  </w:style>
  <w:style w:type="paragraph" w:styleId="Heading4">
    <w:name w:val="heading 4"/>
    <w:basedOn w:val="Normal"/>
    <w:next w:val="Normal"/>
    <w:link w:val="Heading4Char"/>
    <w:autoRedefine/>
    <w:uiPriority w:val="9"/>
    <w:semiHidden/>
    <w:unhideWhenUsed/>
    <w:qFormat/>
    <w:rsid w:val="00022799"/>
    <w:pPr>
      <w:keepNext/>
      <w:keepLines/>
      <w:spacing w:before="200" w:after="0"/>
      <w:outlineLvl w:val="3"/>
    </w:pPr>
    <w:rPr>
      <w:rFonts w:eastAsiaTheme="majorEastAsia" w:cstheme="majorBidi"/>
      <w:bCs/>
      <w:i/>
      <w:iCs/>
      <w:color w:val="669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2799"/>
    <w:rPr>
      <w:rFonts w:ascii="Verdana" w:eastAsiaTheme="majorEastAsia" w:hAnsi="Verdana" w:cstheme="majorBidi"/>
      <w:b/>
      <w:bCs/>
      <w:color w:val="669040"/>
      <w:sz w:val="24"/>
      <w:szCs w:val="26"/>
    </w:rPr>
  </w:style>
  <w:style w:type="paragraph" w:styleId="Title">
    <w:name w:val="Title"/>
    <w:basedOn w:val="Normal"/>
    <w:next w:val="Normal"/>
    <w:link w:val="TitleChar"/>
    <w:uiPriority w:val="10"/>
    <w:qFormat/>
    <w:rsid w:val="00022799"/>
    <w:pPr>
      <w:spacing w:after="300" w:line="240" w:lineRule="auto"/>
      <w:contextualSpacing/>
    </w:pPr>
    <w:rPr>
      <w:rFonts w:asciiTheme="minorHAnsi" w:eastAsiaTheme="majorEastAsia" w:hAnsiTheme="minorHAnsi" w:cstheme="majorBidi"/>
      <w:b/>
      <w:color w:val="669040"/>
      <w:spacing w:val="5"/>
      <w:kern w:val="28"/>
      <w:sz w:val="52"/>
      <w:szCs w:val="52"/>
    </w:rPr>
  </w:style>
  <w:style w:type="character" w:customStyle="1" w:styleId="TitleChar">
    <w:name w:val="Title Char"/>
    <w:basedOn w:val="DefaultParagraphFont"/>
    <w:link w:val="Title"/>
    <w:uiPriority w:val="10"/>
    <w:rsid w:val="00022799"/>
    <w:rPr>
      <w:rFonts w:eastAsiaTheme="majorEastAsia" w:cstheme="majorBidi"/>
      <w:b/>
      <w:color w:val="669040"/>
      <w:spacing w:val="5"/>
      <w:kern w:val="28"/>
      <w:sz w:val="52"/>
      <w:szCs w:val="52"/>
    </w:rPr>
  </w:style>
  <w:style w:type="character" w:customStyle="1" w:styleId="Heading1Char">
    <w:name w:val="Heading 1 Char"/>
    <w:basedOn w:val="DefaultParagraphFont"/>
    <w:link w:val="Heading1"/>
    <w:uiPriority w:val="9"/>
    <w:rsid w:val="00022799"/>
    <w:rPr>
      <w:rFonts w:eastAsiaTheme="majorEastAsia" w:cstheme="majorBidi"/>
      <w:b/>
      <w:bCs/>
      <w:color w:val="669040"/>
      <w:sz w:val="36"/>
      <w:szCs w:val="28"/>
    </w:rPr>
  </w:style>
  <w:style w:type="paragraph" w:styleId="ListParagraph">
    <w:name w:val="List Paragraph"/>
    <w:basedOn w:val="Normal"/>
    <w:uiPriority w:val="34"/>
    <w:qFormat/>
    <w:rsid w:val="00E001F2"/>
    <w:pPr>
      <w:ind w:left="720"/>
      <w:contextualSpacing/>
    </w:pPr>
  </w:style>
  <w:style w:type="table" w:styleId="TableGrid">
    <w:name w:val="Table Grid"/>
    <w:basedOn w:val="TableNormal"/>
    <w:uiPriority w:val="39"/>
    <w:rsid w:val="0095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953C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272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F5A"/>
    <w:rPr>
      <w:rFonts w:ascii="Verdana" w:hAnsi="Verdana"/>
      <w:color w:val="404040" w:themeColor="text1" w:themeTint="BF"/>
      <w:sz w:val="24"/>
    </w:rPr>
  </w:style>
  <w:style w:type="paragraph" w:styleId="Footer">
    <w:name w:val="footer"/>
    <w:basedOn w:val="Normal"/>
    <w:link w:val="FooterChar"/>
    <w:uiPriority w:val="99"/>
    <w:unhideWhenUsed/>
    <w:rsid w:val="00272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F5A"/>
    <w:rPr>
      <w:rFonts w:ascii="Verdana" w:hAnsi="Verdana"/>
      <w:color w:val="404040" w:themeColor="text1" w:themeTint="BF"/>
      <w:sz w:val="24"/>
    </w:rPr>
  </w:style>
  <w:style w:type="paragraph" w:styleId="BalloonText">
    <w:name w:val="Balloon Text"/>
    <w:basedOn w:val="Normal"/>
    <w:link w:val="BalloonTextChar"/>
    <w:uiPriority w:val="99"/>
    <w:semiHidden/>
    <w:unhideWhenUsed/>
    <w:rsid w:val="00E41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9F7"/>
    <w:rPr>
      <w:rFonts w:ascii="Tahoma" w:hAnsi="Tahoma" w:cs="Tahoma"/>
      <w:color w:val="404040" w:themeColor="text1" w:themeTint="BF"/>
      <w:sz w:val="16"/>
      <w:szCs w:val="16"/>
    </w:rPr>
  </w:style>
  <w:style w:type="character" w:customStyle="1" w:styleId="Heading3Char">
    <w:name w:val="Heading 3 Char"/>
    <w:basedOn w:val="DefaultParagraphFont"/>
    <w:link w:val="Heading3"/>
    <w:uiPriority w:val="9"/>
    <w:rsid w:val="00022799"/>
    <w:rPr>
      <w:rFonts w:ascii="Verdana" w:eastAsiaTheme="majorEastAsia" w:hAnsi="Verdana" w:cstheme="majorBidi"/>
      <w:bCs/>
      <w:color w:val="669040"/>
      <w:sz w:val="24"/>
      <w:u w:val="single"/>
    </w:rPr>
  </w:style>
  <w:style w:type="character" w:styleId="Hyperlink">
    <w:name w:val="Hyperlink"/>
    <w:basedOn w:val="DefaultParagraphFont"/>
    <w:uiPriority w:val="99"/>
    <w:unhideWhenUsed/>
    <w:rsid w:val="00832E46"/>
    <w:rPr>
      <w:color w:val="0000FF" w:themeColor="hyperlink"/>
      <w:u w:val="single"/>
    </w:rPr>
  </w:style>
  <w:style w:type="character" w:styleId="FollowedHyperlink">
    <w:name w:val="FollowedHyperlink"/>
    <w:basedOn w:val="DefaultParagraphFont"/>
    <w:uiPriority w:val="99"/>
    <w:semiHidden/>
    <w:unhideWhenUsed/>
    <w:rsid w:val="00832E46"/>
    <w:rPr>
      <w:color w:val="800080" w:themeColor="followedHyperlink"/>
      <w:u w:val="single"/>
    </w:rPr>
  </w:style>
  <w:style w:type="character" w:customStyle="1" w:styleId="Heading4Char">
    <w:name w:val="Heading 4 Char"/>
    <w:basedOn w:val="DefaultParagraphFont"/>
    <w:link w:val="Heading4"/>
    <w:uiPriority w:val="9"/>
    <w:semiHidden/>
    <w:rsid w:val="00022799"/>
    <w:rPr>
      <w:rFonts w:ascii="Verdana" w:eastAsiaTheme="majorEastAsia" w:hAnsi="Verdana" w:cstheme="majorBidi"/>
      <w:bCs/>
      <w:i/>
      <w:iCs/>
      <w:color w:val="669040"/>
      <w:sz w:val="24"/>
    </w:rPr>
  </w:style>
  <w:style w:type="character" w:styleId="CommentReference">
    <w:name w:val="annotation reference"/>
    <w:basedOn w:val="DefaultParagraphFont"/>
    <w:uiPriority w:val="99"/>
    <w:semiHidden/>
    <w:unhideWhenUsed/>
    <w:rsid w:val="009F6AFF"/>
    <w:rPr>
      <w:sz w:val="16"/>
      <w:szCs w:val="16"/>
    </w:rPr>
  </w:style>
  <w:style w:type="paragraph" w:styleId="CommentText">
    <w:name w:val="annotation text"/>
    <w:basedOn w:val="Normal"/>
    <w:link w:val="CommentTextChar"/>
    <w:uiPriority w:val="99"/>
    <w:semiHidden/>
    <w:unhideWhenUsed/>
    <w:rsid w:val="009F6AFF"/>
    <w:pPr>
      <w:spacing w:line="240" w:lineRule="auto"/>
    </w:pPr>
    <w:rPr>
      <w:sz w:val="20"/>
      <w:szCs w:val="20"/>
    </w:rPr>
  </w:style>
  <w:style w:type="character" w:customStyle="1" w:styleId="CommentTextChar">
    <w:name w:val="Comment Text Char"/>
    <w:basedOn w:val="DefaultParagraphFont"/>
    <w:link w:val="CommentText"/>
    <w:uiPriority w:val="99"/>
    <w:semiHidden/>
    <w:rsid w:val="009F6AFF"/>
    <w:rPr>
      <w:rFonts w:ascii="Verdana" w:hAnsi="Verdana"/>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9F6AFF"/>
    <w:rPr>
      <w:b/>
      <w:bCs/>
    </w:rPr>
  </w:style>
  <w:style w:type="character" w:customStyle="1" w:styleId="CommentSubjectChar">
    <w:name w:val="Comment Subject Char"/>
    <w:basedOn w:val="CommentTextChar"/>
    <w:link w:val="CommentSubject"/>
    <w:uiPriority w:val="99"/>
    <w:semiHidden/>
    <w:rsid w:val="009F6AFF"/>
    <w:rPr>
      <w:rFonts w:ascii="Verdana" w:hAnsi="Verdana"/>
      <w:b/>
      <w:bCs/>
      <w:color w:val="404040" w:themeColor="text1" w:themeTint="BF"/>
      <w:sz w:val="20"/>
      <w:szCs w:val="20"/>
    </w:rPr>
  </w:style>
  <w:style w:type="paragraph" w:styleId="Revision">
    <w:name w:val="Revision"/>
    <w:hidden/>
    <w:uiPriority w:val="99"/>
    <w:semiHidden/>
    <w:rsid w:val="009F6AFF"/>
    <w:pPr>
      <w:spacing w:after="0" w:line="240" w:lineRule="auto"/>
    </w:pPr>
    <w:rPr>
      <w:rFonts w:ascii="Verdana" w:hAnsi="Verdana"/>
      <w:color w:val="404040" w:themeColor="text1" w:themeTint="BF"/>
      <w:sz w:val="24"/>
    </w:rPr>
  </w:style>
  <w:style w:type="character" w:styleId="PlaceholderText">
    <w:name w:val="Placeholder Text"/>
    <w:basedOn w:val="DefaultParagraphFont"/>
    <w:uiPriority w:val="99"/>
    <w:semiHidden/>
    <w:rsid w:val="00312197"/>
    <w:rPr>
      <w:color w:val="808080"/>
    </w:rPr>
  </w:style>
  <w:style w:type="character" w:styleId="UnresolvedMention">
    <w:name w:val="Unresolved Mention"/>
    <w:basedOn w:val="DefaultParagraphFont"/>
    <w:uiPriority w:val="99"/>
    <w:semiHidden/>
    <w:unhideWhenUsed/>
    <w:rsid w:val="00DD30DE"/>
    <w:rPr>
      <w:color w:val="808080"/>
      <w:shd w:val="clear" w:color="auto" w:fill="E6E6E6"/>
    </w:rPr>
  </w:style>
  <w:style w:type="paragraph" w:styleId="TOCHeading">
    <w:name w:val="TOC Heading"/>
    <w:basedOn w:val="Heading1"/>
    <w:next w:val="Normal"/>
    <w:uiPriority w:val="39"/>
    <w:unhideWhenUsed/>
    <w:qFormat/>
    <w:rsid w:val="0029540B"/>
    <w:pPr>
      <w:pBdr>
        <w:bottom w:val="none" w:sz="0" w:space="0" w:color="auto"/>
      </w:pBdr>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29540B"/>
    <w:pPr>
      <w:spacing w:after="100"/>
    </w:pPr>
  </w:style>
  <w:style w:type="paragraph" w:styleId="TOC2">
    <w:name w:val="toc 2"/>
    <w:basedOn w:val="Normal"/>
    <w:next w:val="Normal"/>
    <w:autoRedefine/>
    <w:uiPriority w:val="39"/>
    <w:unhideWhenUsed/>
    <w:rsid w:val="0029540B"/>
    <w:pPr>
      <w:spacing w:after="100"/>
      <w:ind w:left="280"/>
    </w:pPr>
  </w:style>
  <w:style w:type="paragraph" w:styleId="TOC3">
    <w:name w:val="toc 3"/>
    <w:basedOn w:val="Normal"/>
    <w:next w:val="Normal"/>
    <w:autoRedefine/>
    <w:uiPriority w:val="39"/>
    <w:unhideWhenUsed/>
    <w:rsid w:val="0029540B"/>
    <w:pPr>
      <w:spacing w:after="100" w:line="259" w:lineRule="auto"/>
      <w:ind w:left="440"/>
    </w:pPr>
    <w:rPr>
      <w:rFonts w:asciiTheme="minorHAnsi" w:eastAsiaTheme="minorEastAsia" w:hAnsiTheme="minorHAnsi" w:cs="Times New Roman"/>
      <w:color w:val="auto"/>
      <w:sz w:val="22"/>
      <w:lang w:val="en-US" w:eastAsia="en-US"/>
    </w:rPr>
  </w:style>
  <w:style w:type="paragraph" w:customStyle="1" w:styleId="Default">
    <w:name w:val="Default"/>
    <w:rsid w:val="00D97C1D"/>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F30D4A"/>
    <w:pPr>
      <w:spacing w:after="0" w:line="240" w:lineRule="auto"/>
    </w:pPr>
    <w:rPr>
      <w:rFonts w:ascii="Ebrima" w:hAnsi="Ebrima"/>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3162">
      <w:bodyDiv w:val="1"/>
      <w:marLeft w:val="0"/>
      <w:marRight w:val="0"/>
      <w:marTop w:val="0"/>
      <w:marBottom w:val="0"/>
      <w:divBdr>
        <w:top w:val="none" w:sz="0" w:space="0" w:color="auto"/>
        <w:left w:val="none" w:sz="0" w:space="0" w:color="auto"/>
        <w:bottom w:val="none" w:sz="0" w:space="0" w:color="auto"/>
        <w:right w:val="none" w:sz="0" w:space="0" w:color="auto"/>
      </w:divBdr>
    </w:div>
    <w:div w:id="21365365">
      <w:bodyDiv w:val="1"/>
      <w:marLeft w:val="0"/>
      <w:marRight w:val="0"/>
      <w:marTop w:val="0"/>
      <w:marBottom w:val="0"/>
      <w:divBdr>
        <w:top w:val="none" w:sz="0" w:space="0" w:color="auto"/>
        <w:left w:val="none" w:sz="0" w:space="0" w:color="auto"/>
        <w:bottom w:val="none" w:sz="0" w:space="0" w:color="auto"/>
        <w:right w:val="none" w:sz="0" w:space="0" w:color="auto"/>
      </w:divBdr>
    </w:div>
    <w:div w:id="186452996">
      <w:bodyDiv w:val="1"/>
      <w:marLeft w:val="0"/>
      <w:marRight w:val="0"/>
      <w:marTop w:val="0"/>
      <w:marBottom w:val="0"/>
      <w:divBdr>
        <w:top w:val="none" w:sz="0" w:space="0" w:color="auto"/>
        <w:left w:val="none" w:sz="0" w:space="0" w:color="auto"/>
        <w:bottom w:val="none" w:sz="0" w:space="0" w:color="auto"/>
        <w:right w:val="none" w:sz="0" w:space="0" w:color="auto"/>
      </w:divBdr>
      <w:divsChild>
        <w:div w:id="1398623175">
          <w:marLeft w:val="547"/>
          <w:marRight w:val="0"/>
          <w:marTop w:val="134"/>
          <w:marBottom w:val="0"/>
          <w:divBdr>
            <w:top w:val="none" w:sz="0" w:space="0" w:color="auto"/>
            <w:left w:val="none" w:sz="0" w:space="0" w:color="auto"/>
            <w:bottom w:val="none" w:sz="0" w:space="0" w:color="auto"/>
            <w:right w:val="none" w:sz="0" w:space="0" w:color="auto"/>
          </w:divBdr>
        </w:div>
        <w:div w:id="1798797346">
          <w:marLeft w:val="547"/>
          <w:marRight w:val="0"/>
          <w:marTop w:val="134"/>
          <w:marBottom w:val="0"/>
          <w:divBdr>
            <w:top w:val="none" w:sz="0" w:space="0" w:color="auto"/>
            <w:left w:val="none" w:sz="0" w:space="0" w:color="auto"/>
            <w:bottom w:val="none" w:sz="0" w:space="0" w:color="auto"/>
            <w:right w:val="none" w:sz="0" w:space="0" w:color="auto"/>
          </w:divBdr>
        </w:div>
        <w:div w:id="95251579">
          <w:marLeft w:val="547"/>
          <w:marRight w:val="0"/>
          <w:marTop w:val="134"/>
          <w:marBottom w:val="0"/>
          <w:divBdr>
            <w:top w:val="none" w:sz="0" w:space="0" w:color="auto"/>
            <w:left w:val="none" w:sz="0" w:space="0" w:color="auto"/>
            <w:bottom w:val="none" w:sz="0" w:space="0" w:color="auto"/>
            <w:right w:val="none" w:sz="0" w:space="0" w:color="auto"/>
          </w:divBdr>
        </w:div>
        <w:div w:id="794712943">
          <w:marLeft w:val="547"/>
          <w:marRight w:val="0"/>
          <w:marTop w:val="134"/>
          <w:marBottom w:val="0"/>
          <w:divBdr>
            <w:top w:val="none" w:sz="0" w:space="0" w:color="auto"/>
            <w:left w:val="none" w:sz="0" w:space="0" w:color="auto"/>
            <w:bottom w:val="none" w:sz="0" w:space="0" w:color="auto"/>
            <w:right w:val="none" w:sz="0" w:space="0" w:color="auto"/>
          </w:divBdr>
        </w:div>
        <w:div w:id="2028552937">
          <w:marLeft w:val="547"/>
          <w:marRight w:val="0"/>
          <w:marTop w:val="134"/>
          <w:marBottom w:val="0"/>
          <w:divBdr>
            <w:top w:val="none" w:sz="0" w:space="0" w:color="auto"/>
            <w:left w:val="none" w:sz="0" w:space="0" w:color="auto"/>
            <w:bottom w:val="none" w:sz="0" w:space="0" w:color="auto"/>
            <w:right w:val="none" w:sz="0" w:space="0" w:color="auto"/>
          </w:divBdr>
        </w:div>
        <w:div w:id="390736652">
          <w:marLeft w:val="547"/>
          <w:marRight w:val="0"/>
          <w:marTop w:val="134"/>
          <w:marBottom w:val="0"/>
          <w:divBdr>
            <w:top w:val="none" w:sz="0" w:space="0" w:color="auto"/>
            <w:left w:val="none" w:sz="0" w:space="0" w:color="auto"/>
            <w:bottom w:val="none" w:sz="0" w:space="0" w:color="auto"/>
            <w:right w:val="none" w:sz="0" w:space="0" w:color="auto"/>
          </w:divBdr>
        </w:div>
        <w:div w:id="1255935672">
          <w:marLeft w:val="547"/>
          <w:marRight w:val="0"/>
          <w:marTop w:val="134"/>
          <w:marBottom w:val="0"/>
          <w:divBdr>
            <w:top w:val="none" w:sz="0" w:space="0" w:color="auto"/>
            <w:left w:val="none" w:sz="0" w:space="0" w:color="auto"/>
            <w:bottom w:val="none" w:sz="0" w:space="0" w:color="auto"/>
            <w:right w:val="none" w:sz="0" w:space="0" w:color="auto"/>
          </w:divBdr>
        </w:div>
        <w:div w:id="1118648920">
          <w:marLeft w:val="547"/>
          <w:marRight w:val="0"/>
          <w:marTop w:val="134"/>
          <w:marBottom w:val="0"/>
          <w:divBdr>
            <w:top w:val="none" w:sz="0" w:space="0" w:color="auto"/>
            <w:left w:val="none" w:sz="0" w:space="0" w:color="auto"/>
            <w:bottom w:val="none" w:sz="0" w:space="0" w:color="auto"/>
            <w:right w:val="none" w:sz="0" w:space="0" w:color="auto"/>
          </w:divBdr>
        </w:div>
        <w:div w:id="1766266575">
          <w:marLeft w:val="547"/>
          <w:marRight w:val="0"/>
          <w:marTop w:val="134"/>
          <w:marBottom w:val="0"/>
          <w:divBdr>
            <w:top w:val="none" w:sz="0" w:space="0" w:color="auto"/>
            <w:left w:val="none" w:sz="0" w:space="0" w:color="auto"/>
            <w:bottom w:val="none" w:sz="0" w:space="0" w:color="auto"/>
            <w:right w:val="none" w:sz="0" w:space="0" w:color="auto"/>
          </w:divBdr>
        </w:div>
      </w:divsChild>
    </w:div>
    <w:div w:id="258761844">
      <w:bodyDiv w:val="1"/>
      <w:marLeft w:val="0"/>
      <w:marRight w:val="0"/>
      <w:marTop w:val="0"/>
      <w:marBottom w:val="0"/>
      <w:divBdr>
        <w:top w:val="none" w:sz="0" w:space="0" w:color="auto"/>
        <w:left w:val="none" w:sz="0" w:space="0" w:color="auto"/>
        <w:bottom w:val="none" w:sz="0" w:space="0" w:color="auto"/>
        <w:right w:val="none" w:sz="0" w:space="0" w:color="auto"/>
      </w:divBdr>
    </w:div>
    <w:div w:id="420024726">
      <w:bodyDiv w:val="1"/>
      <w:marLeft w:val="0"/>
      <w:marRight w:val="0"/>
      <w:marTop w:val="0"/>
      <w:marBottom w:val="0"/>
      <w:divBdr>
        <w:top w:val="none" w:sz="0" w:space="0" w:color="auto"/>
        <w:left w:val="none" w:sz="0" w:space="0" w:color="auto"/>
        <w:bottom w:val="none" w:sz="0" w:space="0" w:color="auto"/>
        <w:right w:val="none" w:sz="0" w:space="0" w:color="auto"/>
      </w:divBdr>
    </w:div>
    <w:div w:id="616720333">
      <w:bodyDiv w:val="1"/>
      <w:marLeft w:val="0"/>
      <w:marRight w:val="0"/>
      <w:marTop w:val="0"/>
      <w:marBottom w:val="0"/>
      <w:divBdr>
        <w:top w:val="none" w:sz="0" w:space="0" w:color="auto"/>
        <w:left w:val="none" w:sz="0" w:space="0" w:color="auto"/>
        <w:bottom w:val="none" w:sz="0" w:space="0" w:color="auto"/>
        <w:right w:val="none" w:sz="0" w:space="0" w:color="auto"/>
      </w:divBdr>
    </w:div>
    <w:div w:id="894311619">
      <w:bodyDiv w:val="1"/>
      <w:marLeft w:val="0"/>
      <w:marRight w:val="0"/>
      <w:marTop w:val="0"/>
      <w:marBottom w:val="0"/>
      <w:divBdr>
        <w:top w:val="none" w:sz="0" w:space="0" w:color="auto"/>
        <w:left w:val="none" w:sz="0" w:space="0" w:color="auto"/>
        <w:bottom w:val="none" w:sz="0" w:space="0" w:color="auto"/>
        <w:right w:val="none" w:sz="0" w:space="0" w:color="auto"/>
      </w:divBdr>
    </w:div>
    <w:div w:id="1305235076">
      <w:bodyDiv w:val="1"/>
      <w:marLeft w:val="0"/>
      <w:marRight w:val="0"/>
      <w:marTop w:val="0"/>
      <w:marBottom w:val="0"/>
      <w:divBdr>
        <w:top w:val="none" w:sz="0" w:space="0" w:color="auto"/>
        <w:left w:val="none" w:sz="0" w:space="0" w:color="auto"/>
        <w:bottom w:val="none" w:sz="0" w:space="0" w:color="auto"/>
        <w:right w:val="none" w:sz="0" w:space="0" w:color="auto"/>
      </w:divBdr>
    </w:div>
    <w:div w:id="1329207340">
      <w:bodyDiv w:val="1"/>
      <w:marLeft w:val="0"/>
      <w:marRight w:val="0"/>
      <w:marTop w:val="0"/>
      <w:marBottom w:val="0"/>
      <w:divBdr>
        <w:top w:val="none" w:sz="0" w:space="0" w:color="auto"/>
        <w:left w:val="none" w:sz="0" w:space="0" w:color="auto"/>
        <w:bottom w:val="none" w:sz="0" w:space="0" w:color="auto"/>
        <w:right w:val="none" w:sz="0" w:space="0" w:color="auto"/>
      </w:divBdr>
    </w:div>
    <w:div w:id="15741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yperlink" Target="http://intranet.bcc.lan/redirect?oid=Article-id-7569009" TargetMode="External"/><Relationship Id="rId3" Type="http://schemas.openxmlformats.org/officeDocument/2006/relationships/customXml" Target="../customXml/item3.xml"/><Relationship Id="rId21" Type="http://schemas.openxmlformats.org/officeDocument/2006/relationships/hyperlink" Target="https://bristolsafeguarding.org/about-us/what-we-do/"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thinkfamily.bristolsafeguarding.org/" TargetMode="External"/><Relationship Id="rId2" Type="http://schemas.openxmlformats.org/officeDocument/2006/relationships/customXml" Target="../customXml/item2.xml"/><Relationship Id="rId16" Type="http://schemas.openxmlformats.org/officeDocument/2006/relationships/hyperlink" Target="mailto:learning.development@bristol.gov.uk" TargetMode="External"/><Relationship Id="rId20" Type="http://schemas.openxmlformats.org/officeDocument/2006/relationships/hyperlink" Target="https://bristolsafeguarding.org/about-us/who-we-ar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bristolsafeguarding.org/policies-and-guidance/domestic-abuse-and-famili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ristolsafeguarding.org/children/i-am-a-professional/"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bristolsafeguarding.org/about-u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ristolsafeguarding.org/children/about-kcs/" TargetMode="External"/><Relationship Id="rId27" Type="http://schemas.openxmlformats.org/officeDocument/2006/relationships/header" Target="head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AppData\Local\Microsoft\Windows\INetCache\Content.Outlook\0CGV3O2R\blank%20dialogu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9A2359C9C05B4F9B5B009E16A9C9D5" ma:contentTypeVersion="8" ma:contentTypeDescription="Create a new document." ma:contentTypeScope="" ma:versionID="ebb2aa9debcf6a6b953353274921dfb6">
  <xsd:schema xmlns:xsd="http://www.w3.org/2001/XMLSchema" xmlns:xs="http://www.w3.org/2001/XMLSchema" xmlns:p="http://schemas.microsoft.com/office/2006/metadata/properties" xmlns:ns3="91eed9d8-6e65-4685-9d16-8775b0ea0b1a" targetNamespace="http://schemas.microsoft.com/office/2006/metadata/properties" ma:root="true" ma:fieldsID="b651a46f6d4d184614b262351379181c" ns3:_="">
    <xsd:import namespace="91eed9d8-6e65-4685-9d16-8775b0ea0b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ed9d8-6e65-4685-9d16-8775b0ea0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FC4BC-847E-4BEC-8FA6-53B5D484D456}">
  <ds:schemaRefs>
    <ds:schemaRef ds:uri="http://schemas.openxmlformats.org/officeDocument/2006/bibliography"/>
  </ds:schemaRefs>
</ds:datastoreItem>
</file>

<file path=customXml/itemProps2.xml><?xml version="1.0" encoding="utf-8"?>
<ds:datastoreItem xmlns:ds="http://schemas.openxmlformats.org/officeDocument/2006/customXml" ds:itemID="{79ABF692-1237-46A5-9114-64E20E5DA6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981BF3-AF69-4610-915E-99FCF57566A3}">
  <ds:schemaRefs>
    <ds:schemaRef ds:uri="http://schemas.microsoft.com/sharepoint/v3/contenttype/forms"/>
  </ds:schemaRefs>
</ds:datastoreItem>
</file>

<file path=customXml/itemProps4.xml><?xml version="1.0" encoding="utf-8"?>
<ds:datastoreItem xmlns:ds="http://schemas.openxmlformats.org/officeDocument/2006/customXml" ds:itemID="{19218A60-EF18-4365-A8C9-1EE89CC8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ed9d8-6e65-4685-9d16-8775b0ea0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dialogue template</Template>
  <TotalTime>68</TotalTime>
  <Pages>7</Pages>
  <Words>1219</Words>
  <Characters>6952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Woodhouse</dc:creator>
  <cp:lastModifiedBy>John Woodhouse</cp:lastModifiedBy>
  <cp:revision>63</cp:revision>
  <cp:lastPrinted>2020-02-10T14:07:00Z</cp:lastPrinted>
  <dcterms:created xsi:type="dcterms:W3CDTF">2020-05-11T03:30:00Z</dcterms:created>
  <dcterms:modified xsi:type="dcterms:W3CDTF">2020-06-09T23:24:00Z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0x010100D09A2359C9C05B4F9B5B009E16A9C9D5</vt:lpwstr>
  </property>
</Properties>
</file>